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6.jpg" ContentType="image/jpeg"/>
  <Override PartName="/word/media/image8.jpg" ContentType="image/jpeg"/>
  <Override PartName="/word/media/image10.jpg" ContentType="image/jpeg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192"/>
        <w:gridCol w:w="864"/>
        <w:gridCol w:w="864"/>
        <w:gridCol w:w="6192"/>
      </w:tblGrid>
      <w:tr w:rsidR="009D2335">
        <w:trPr>
          <w:trHeight w:hRule="exact" w:val="10152"/>
        </w:trPr>
        <w:tc>
          <w:tcPr>
            <w:tcW w:w="6192" w:type="dxa"/>
          </w:tcPr>
          <w:p w:rsidR="00CF3225" w:rsidRDefault="00CF3225"/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192"/>
            </w:tblGrid>
            <w:tr w:rsidR="009D2335">
              <w:trPr>
                <w:trHeight w:val="7920"/>
              </w:trPr>
              <w:tc>
                <w:tcPr>
                  <w:tcW w:w="5000" w:type="pct"/>
                </w:tcPr>
                <w:p w:rsidR="000E6FE0" w:rsidRPr="00F64E7A" w:rsidRDefault="000E6FE0" w:rsidP="000E6FE0">
                  <w:pPr>
                    <w:pStyle w:val="Heading2"/>
                    <w:spacing w:before="0"/>
                    <w:rPr>
                      <w:color w:val="595959" w:themeColor="text1" w:themeTint="A6"/>
                      <w:sz w:val="40"/>
                    </w:rPr>
                  </w:pPr>
                  <w:bookmarkStart w:id="0" w:name="_Toc347752181"/>
                  <w:r w:rsidRPr="00F64E7A">
                    <w:rPr>
                      <w:color w:val="595959" w:themeColor="text1" w:themeTint="A6"/>
                      <w:sz w:val="40"/>
                    </w:rPr>
                    <w:t>Wh</w:t>
                  </w:r>
                  <w:bookmarkEnd w:id="0"/>
                  <w:r w:rsidRPr="00F64E7A">
                    <w:rPr>
                      <w:color w:val="595959" w:themeColor="text1" w:themeTint="A6"/>
                      <w:sz w:val="40"/>
                    </w:rPr>
                    <w:t>at next?</w:t>
                  </w:r>
                </w:p>
                <w:p w:rsidR="000E6FE0" w:rsidRDefault="000E6FE0" w:rsidP="000E6FE0">
                  <w:pPr>
                    <w:rPr>
                      <w:sz w:val="28"/>
                    </w:rPr>
                  </w:pPr>
                  <w:r w:rsidRPr="001E7823">
                    <w:rPr>
                      <w:sz w:val="28"/>
                    </w:rPr>
                    <w:t xml:space="preserve">Before September the attached forms will need to be completed and returned. </w:t>
                  </w:r>
                </w:p>
                <w:p w:rsidR="000E6FE0" w:rsidRDefault="000E6FE0" w:rsidP="000E6FE0">
                  <w:pPr>
                    <w:rPr>
                      <w:sz w:val="28"/>
                    </w:rPr>
                  </w:pPr>
                  <w:r w:rsidRPr="001E7823">
                    <w:rPr>
                      <w:sz w:val="28"/>
                    </w:rPr>
                    <w:t xml:space="preserve">On </w:t>
                  </w:r>
                  <w:r w:rsidR="00CF3225" w:rsidRPr="00CF3225">
                    <w:rPr>
                      <w:b/>
                      <w:sz w:val="28"/>
                    </w:rPr>
                    <w:t>Thursday</w:t>
                  </w:r>
                  <w:r w:rsidRPr="00CF3225">
                    <w:rPr>
                      <w:b/>
                      <w:sz w:val="28"/>
                    </w:rPr>
                    <w:t xml:space="preserve"> </w:t>
                  </w:r>
                  <w:r w:rsidR="00CF3225" w:rsidRPr="00CF3225">
                    <w:rPr>
                      <w:b/>
                      <w:sz w:val="28"/>
                    </w:rPr>
                    <w:t>8</w:t>
                  </w:r>
                  <w:r w:rsidR="00CF3225" w:rsidRPr="00CF3225">
                    <w:rPr>
                      <w:b/>
                      <w:sz w:val="28"/>
                      <w:vertAlign w:val="superscript"/>
                    </w:rPr>
                    <w:t>th</w:t>
                  </w:r>
                  <w:r w:rsidR="00CF3225" w:rsidRPr="00CF3225">
                    <w:rPr>
                      <w:b/>
                      <w:sz w:val="28"/>
                    </w:rPr>
                    <w:t xml:space="preserve"> </w:t>
                  </w:r>
                  <w:r w:rsidRPr="00CF3225">
                    <w:rPr>
                      <w:b/>
                      <w:sz w:val="28"/>
                    </w:rPr>
                    <w:t xml:space="preserve">September </w:t>
                  </w:r>
                  <w:r w:rsidRPr="001E7823">
                    <w:rPr>
                      <w:sz w:val="28"/>
                    </w:rPr>
                    <w:t>there will also be a</w:t>
                  </w:r>
                  <w:r w:rsidR="00CF3225">
                    <w:rPr>
                      <w:sz w:val="28"/>
                    </w:rPr>
                    <w:t xml:space="preserve"> Welcome Day. P</w:t>
                  </w:r>
                  <w:r w:rsidRPr="001E7823">
                    <w:rPr>
                      <w:sz w:val="28"/>
                    </w:rPr>
                    <w:t xml:space="preserve">lease make sure that you bring ID and any certificates for results that you have got (especially English and </w:t>
                  </w:r>
                  <w:proofErr w:type="spellStart"/>
                  <w:r w:rsidRPr="001E7823">
                    <w:rPr>
                      <w:sz w:val="28"/>
                    </w:rPr>
                    <w:t>Maths</w:t>
                  </w:r>
                  <w:proofErr w:type="spellEnd"/>
                  <w:r w:rsidRPr="001E7823">
                    <w:rPr>
                      <w:sz w:val="28"/>
                    </w:rPr>
                    <w:t>).</w:t>
                  </w:r>
                  <w:r w:rsidR="00CF3225">
                    <w:rPr>
                      <w:sz w:val="28"/>
                    </w:rPr>
                    <w:t xml:space="preserve"> There will be a separate letter with details of this day.</w:t>
                  </w:r>
                </w:p>
                <w:p w:rsidR="000E6FE0" w:rsidRPr="00F64E7A" w:rsidRDefault="000E6FE0" w:rsidP="000E6FE0">
                  <w:pPr>
                    <w:rPr>
                      <w:sz w:val="28"/>
                    </w:rPr>
                  </w:pPr>
                </w:p>
                <w:p w:rsidR="000E6FE0" w:rsidRPr="00F64E7A" w:rsidRDefault="000E6FE0" w:rsidP="000E6FE0">
                  <w:pPr>
                    <w:rPr>
                      <w:rStyle w:val="TOCNumbers"/>
                      <w:color w:val="595959" w:themeColor="text1" w:themeTint="A6"/>
                      <w:sz w:val="40"/>
                    </w:rPr>
                  </w:pPr>
                  <w:r w:rsidRPr="00F64E7A">
                    <w:rPr>
                      <w:rStyle w:val="TOCNumbers"/>
                      <w:color w:val="595959" w:themeColor="text1" w:themeTint="A6"/>
                      <w:sz w:val="40"/>
                    </w:rPr>
                    <w:t>Financial Support</w:t>
                  </w:r>
                </w:p>
                <w:p w:rsidR="000E6FE0" w:rsidRPr="001E7823" w:rsidRDefault="000E6FE0" w:rsidP="000E6FE0">
                  <w:pPr>
                    <w:rPr>
                      <w:sz w:val="28"/>
                    </w:rPr>
                  </w:pPr>
                  <w:r w:rsidRPr="001E7823">
                    <w:rPr>
                      <w:sz w:val="28"/>
                    </w:rPr>
                    <w:t>If you require or think you are eligible for finical support please follow these links.</w:t>
                  </w:r>
                </w:p>
                <w:p w:rsidR="000E6FE0" w:rsidRPr="001E7823" w:rsidRDefault="000E6FE0" w:rsidP="000E6FE0">
                  <w:pPr>
                    <w:rPr>
                      <w:sz w:val="28"/>
                    </w:rPr>
                  </w:pPr>
                  <w:bookmarkStart w:id="1" w:name="_Hlk75524267"/>
                  <w:r w:rsidRPr="001E7823">
                    <w:rPr>
                      <w:sz w:val="28"/>
                    </w:rPr>
                    <w:t xml:space="preserve">Bursary and free meals: </w:t>
                  </w:r>
                  <w:hyperlink r:id="rId12" w:history="1">
                    <w:r w:rsidRPr="001E7823">
                      <w:rPr>
                        <w:rStyle w:val="Hyperlink"/>
                        <w:sz w:val="28"/>
                      </w:rPr>
                      <w:t>https://www.cornwall.ac.uk/financial-support/</w:t>
                    </w:r>
                  </w:hyperlink>
                </w:p>
                <w:p w:rsidR="000E6FE0" w:rsidRPr="001E7823" w:rsidRDefault="000E6FE0" w:rsidP="000E6FE0">
                  <w:pPr>
                    <w:rPr>
                      <w:sz w:val="28"/>
                    </w:rPr>
                  </w:pPr>
                  <w:r w:rsidRPr="001E7823">
                    <w:rPr>
                      <w:sz w:val="28"/>
                    </w:rPr>
                    <w:t xml:space="preserve">Transport: </w:t>
                  </w:r>
                  <w:hyperlink r:id="rId13" w:history="1">
                    <w:r w:rsidRPr="001E7823">
                      <w:rPr>
                        <w:rStyle w:val="Hyperlink"/>
                        <w:sz w:val="28"/>
                      </w:rPr>
                      <w:t>https://www.cornwall.ac.uk/transport/</w:t>
                    </w:r>
                  </w:hyperlink>
                </w:p>
                <w:bookmarkEnd w:id="1"/>
                <w:p w:rsidR="000E6FE0" w:rsidRPr="00F64E7A" w:rsidRDefault="000E6FE0" w:rsidP="000E6FE0">
                  <w:pPr>
                    <w:pStyle w:val="Heading2"/>
                    <w:rPr>
                      <w:color w:val="595959" w:themeColor="text1" w:themeTint="A6"/>
                      <w:sz w:val="40"/>
                    </w:rPr>
                  </w:pPr>
                  <w:r w:rsidRPr="00F64E7A">
                    <w:rPr>
                      <w:color w:val="595959" w:themeColor="text1" w:themeTint="A6"/>
                      <w:sz w:val="40"/>
                    </w:rPr>
                    <w:t xml:space="preserve">Follow us on Social Media </w:t>
                  </w:r>
                </w:p>
                <w:p w:rsidR="00CF3225" w:rsidRPr="00CF3225" w:rsidRDefault="00CF3225" w:rsidP="000E6FE0">
                  <w:pPr>
                    <w:rPr>
                      <w:sz w:val="2"/>
                    </w:rPr>
                  </w:pPr>
                  <w:r w:rsidRPr="001E7823">
                    <w:rPr>
                      <w:noProof/>
                      <w:sz w:val="28"/>
                    </w:rPr>
                    <w:drawing>
                      <wp:anchor distT="0" distB="0" distL="114300" distR="114300" simplePos="0" relativeHeight="251700224" behindDoc="0" locked="0" layoutInCell="1" allowOverlap="1" wp14:anchorId="31CE983B">
                        <wp:simplePos x="0" y="0"/>
                        <wp:positionH relativeFrom="column">
                          <wp:posOffset>19108</wp:posOffset>
                        </wp:positionH>
                        <wp:positionV relativeFrom="paragraph">
                          <wp:posOffset>22860</wp:posOffset>
                        </wp:positionV>
                        <wp:extent cx="381000" cy="381000"/>
                        <wp:effectExtent l="0" t="0" r="0" b="0"/>
                        <wp:wrapNone/>
                        <wp:docPr id="5" name="Picture 5" descr="C:\Users\emily.hodges\AppData\Local\Microsoft\Windows\INetCache\Content.MSO\E944F9C3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emily.hodges\AppData\Local\Microsoft\Windows\INetCache\Content.MSO\E944F9C3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28"/>
                    </w:rPr>
                    <w:t xml:space="preserve">          </w:t>
                  </w:r>
                </w:p>
                <w:p w:rsidR="000E6FE0" w:rsidRPr="00CF3225" w:rsidRDefault="000E6FE0" w:rsidP="000E6FE0">
                  <w:pPr>
                    <w:rPr>
                      <w:sz w:val="28"/>
                    </w:rPr>
                  </w:pPr>
                  <w:r w:rsidRPr="001E7823">
                    <w:rPr>
                      <w:sz w:val="28"/>
                    </w:rPr>
                    <w:t xml:space="preserve">     </w:t>
                  </w:r>
                  <w:r w:rsidR="00CF3225">
                    <w:rPr>
                      <w:sz w:val="28"/>
                    </w:rPr>
                    <w:t xml:space="preserve">          </w:t>
                  </w:r>
                  <w:hyperlink r:id="rId15" w:history="1">
                    <w:r w:rsidR="00CF3225" w:rsidRPr="00155D34">
                      <w:rPr>
                        <w:rStyle w:val="Hyperlink"/>
                        <w:sz w:val="24"/>
                      </w:rPr>
                      <w:t>facebook.com/</w:t>
                    </w:r>
                    <w:proofErr w:type="spellStart"/>
                    <w:r w:rsidR="00CF3225" w:rsidRPr="00155D34">
                      <w:rPr>
                        <w:rStyle w:val="Hyperlink"/>
                        <w:sz w:val="24"/>
                      </w:rPr>
                      <w:t>cornwallcollegeuk</w:t>
                    </w:r>
                    <w:proofErr w:type="spellEnd"/>
                  </w:hyperlink>
                  <w:r w:rsidR="00CF3225">
                    <w:rPr>
                      <w:sz w:val="24"/>
                    </w:rPr>
                    <w:t xml:space="preserve"> </w:t>
                  </w:r>
                </w:p>
                <w:p w:rsidR="009D2335" w:rsidRDefault="000E6FE0" w:rsidP="000E6FE0">
                  <w:pPr>
                    <w:pStyle w:val="ContactInfo"/>
                  </w:pPr>
                  <w:r w:rsidRPr="001E7823">
                    <w:rPr>
                      <w:sz w:val="24"/>
                    </w:rPr>
                    <w:t xml:space="preserve">    </w:t>
                  </w:r>
                </w:p>
              </w:tc>
            </w:tr>
            <w:tr w:rsidR="009D2335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p w:rsidR="009D2335" w:rsidRDefault="009D2335">
                  <w:pPr>
                    <w:pStyle w:val="NoSpacing"/>
                  </w:pPr>
                </w:p>
              </w:tc>
            </w:tr>
          </w:tbl>
          <w:p w:rsidR="009D2335" w:rsidRDefault="009D2335">
            <w:pPr>
              <w:pStyle w:val="NoSpacing"/>
            </w:pPr>
          </w:p>
        </w:tc>
        <w:tc>
          <w:tcPr>
            <w:tcW w:w="864" w:type="dxa"/>
          </w:tcPr>
          <w:p w:rsidR="009D2335" w:rsidRDefault="009D2335">
            <w:pPr>
              <w:pStyle w:val="NoSpacing"/>
            </w:pPr>
          </w:p>
        </w:tc>
        <w:tc>
          <w:tcPr>
            <w:tcW w:w="864" w:type="dxa"/>
          </w:tcPr>
          <w:p w:rsidR="009D2335" w:rsidRDefault="009D2335">
            <w:pPr>
              <w:pStyle w:val="NoSpacing"/>
            </w:pPr>
          </w:p>
        </w:tc>
        <w:tc>
          <w:tcPr>
            <w:tcW w:w="6192" w:type="dxa"/>
          </w:tcPr>
          <w:p w:rsidR="008C04F2" w:rsidRDefault="008C04F2"/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192"/>
            </w:tblGrid>
            <w:tr w:rsidR="009D2335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0E6FE0" w:rsidRDefault="000E6FE0" w:rsidP="000E6FE0">
                  <w:pPr>
                    <w:pStyle w:val="Title"/>
                    <w:jc w:val="center"/>
                  </w:pPr>
                  <w:r>
                    <w:t>Foundation Learning</w:t>
                  </w:r>
                </w:p>
                <w:p w:rsidR="000E6FE0" w:rsidRDefault="000E6FE0" w:rsidP="000E6FE0">
                  <w:pPr>
                    <w:pStyle w:val="Title"/>
                    <w:jc w:val="center"/>
                  </w:pPr>
                </w:p>
                <w:p w:rsidR="000E6FE0" w:rsidRDefault="000E6FE0" w:rsidP="000E6FE0">
                  <w:pPr>
                    <w:pStyle w:val="Title"/>
                    <w:jc w:val="center"/>
                  </w:pPr>
                  <w:r>
                    <w:t>Independence Pathway</w:t>
                  </w:r>
                </w:p>
                <w:p w:rsidR="009D2335" w:rsidRPr="00227E8E" w:rsidRDefault="009D2335" w:rsidP="00227E8E">
                  <w:pPr>
                    <w:pStyle w:val="Title"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  <w:tr w:rsidR="009D2335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p w:rsidR="009D2335" w:rsidRDefault="00227E8E">
                  <w:pPr>
                    <w:pStyle w:val="NoSpacing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38400" cy="2501827"/>
                        <wp:effectExtent l="133350" t="114300" r="133350" b="16573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ndependence Logo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7524" cy="2511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D2335">
              <w:trPr>
                <w:trHeight w:val="1800"/>
              </w:trPr>
              <w:tc>
                <w:tcPr>
                  <w:tcW w:w="5000" w:type="pct"/>
                </w:tcPr>
                <w:p w:rsidR="009D2335" w:rsidRPr="00227E8E" w:rsidRDefault="00C3345D" w:rsidP="00227E8E">
                  <w:pPr>
                    <w:pStyle w:val="Organization"/>
                    <w:jc w:val="center"/>
                    <w:rPr>
                      <w:rFonts w:ascii="Comic Sans MS" w:hAnsi="Comic Sans MS"/>
                    </w:rPr>
                  </w:pPr>
                  <w:sdt>
                    <w:sdtPr>
                      <w:rPr>
                        <w:rFonts w:ascii="Comic Sans MS" w:hAnsi="Comic Sans MS"/>
                      </w:rPr>
                      <w:alias w:val="Company Name"/>
                      <w:tag w:val=""/>
                      <w:id w:val="703292134"/>
                      <w:placeholder>
                        <w:docPart w:val="BE6CE9B876104D0A9C66626089BEDF87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15:appearance w15:val="hidden"/>
                      <w:text/>
                    </w:sdtPr>
                    <w:sdtEndPr>
                      <w:rPr>
                        <w:caps w:val="0"/>
                      </w:rPr>
                    </w:sdtEndPr>
                    <w:sdtContent>
                      <w:r w:rsidR="000E6FE0">
                        <w:rPr>
                          <w:rFonts w:ascii="Comic Sans MS" w:hAnsi="Comic Sans MS"/>
                        </w:rPr>
                        <w:t>Overview</w:t>
                      </w:r>
                    </w:sdtContent>
                  </w:sdt>
                  <w:r w:rsidR="005929EA" w:rsidRPr="00227E8E">
                    <w:rPr>
                      <w:rFonts w:ascii="Comic Sans MS" w:hAnsi="Comic Sans MS"/>
                    </w:rPr>
                    <w:t>2021 - 2022</w:t>
                  </w:r>
                </w:p>
              </w:tc>
            </w:tr>
          </w:tbl>
          <w:p w:rsidR="009D2335" w:rsidRDefault="009D2335">
            <w:pPr>
              <w:pStyle w:val="NoSpacing"/>
            </w:pPr>
          </w:p>
        </w:tc>
      </w:tr>
    </w:tbl>
    <w:p w:rsidR="009D2335" w:rsidRDefault="00CF3225">
      <w:pPr>
        <w:pStyle w:val="NoSpacing"/>
      </w:pPr>
      <w:r w:rsidRPr="001E7823">
        <w:rPr>
          <w:noProof/>
          <w:sz w:val="24"/>
        </w:rPr>
        <w:drawing>
          <wp:anchor distT="0" distB="0" distL="114300" distR="114300" simplePos="0" relativeHeight="251699200" behindDoc="0" locked="0" layoutInCell="1" allowOverlap="1" wp14:anchorId="30B7F61E">
            <wp:simplePos x="0" y="0"/>
            <wp:positionH relativeFrom="column">
              <wp:posOffset>12585</wp:posOffset>
            </wp:positionH>
            <wp:positionV relativeFrom="paragraph">
              <wp:posOffset>-129020</wp:posOffset>
            </wp:positionV>
            <wp:extent cx="396240" cy="396240"/>
            <wp:effectExtent l="0" t="0" r="3810" b="3810"/>
            <wp:wrapNone/>
            <wp:docPr id="6" name="Picture 6" descr="New Instagram Logo: Love it or Hate it? - working with dog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Instagram Logo: Love it or Hate it? - working with dog 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5770302</wp:posOffset>
            </wp:positionH>
            <wp:positionV relativeFrom="paragraph">
              <wp:posOffset>168044</wp:posOffset>
            </wp:positionV>
            <wp:extent cx="3574415" cy="429491"/>
            <wp:effectExtent l="0" t="0" r="6985" b="8890"/>
            <wp:wrapNone/>
            <wp:docPr id="24" name="Picture 24" descr="Cornwall College M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rnwall College Moodl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9" t="14681" r="3125" b="51586"/>
                    <a:stretch/>
                  </pic:blipFill>
                  <pic:spPr bwMode="auto">
                    <a:xfrm>
                      <a:off x="0" y="0"/>
                      <a:ext cx="3574415" cy="4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</w:t>
      </w:r>
      <w:hyperlink r:id="rId19" w:history="1">
        <w:r w:rsidRPr="00CF3225">
          <w:rPr>
            <w:rStyle w:val="Hyperlink"/>
            <w:sz w:val="24"/>
          </w:rPr>
          <w:t>instagram.com/</w:t>
        </w:r>
        <w:proofErr w:type="spellStart"/>
        <w:r w:rsidRPr="00CF3225">
          <w:rPr>
            <w:rStyle w:val="Hyperlink"/>
            <w:sz w:val="24"/>
          </w:rPr>
          <w:t>cornwallcollege</w:t>
        </w:r>
        <w:proofErr w:type="spellEnd"/>
      </w:hyperlink>
      <w:r w:rsidRPr="00CF3225">
        <w:rPr>
          <w:sz w:val="24"/>
        </w:rPr>
        <w:t xml:space="preserve"> </w:t>
      </w:r>
    </w:p>
    <w:tbl>
      <w:tblPr>
        <w:tblW w:w="154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hoto with item description"/>
      </w:tblPr>
      <w:tblGrid>
        <w:gridCol w:w="6521"/>
        <w:gridCol w:w="642"/>
        <w:gridCol w:w="642"/>
        <w:gridCol w:w="6134"/>
        <w:gridCol w:w="1526"/>
      </w:tblGrid>
      <w:tr w:rsidR="000E6FE0" w:rsidTr="00CF3225">
        <w:trPr>
          <w:trHeight w:hRule="exact" w:val="11762"/>
        </w:trPr>
        <w:tc>
          <w:tcPr>
            <w:tcW w:w="6521" w:type="dxa"/>
          </w:tcPr>
          <w:p w:rsidR="000E6FE0" w:rsidRPr="001E7823" w:rsidRDefault="000E6FE0" w:rsidP="000E6FE0">
            <w:pPr>
              <w:pStyle w:val="Heading1"/>
              <w:spacing w:after="240"/>
            </w:pPr>
            <w:r w:rsidRPr="001E7823">
              <w:lastRenderedPageBreak/>
              <w:t>Meet the Team</w:t>
            </w:r>
          </w:p>
          <w:p w:rsidR="000E6FE0" w:rsidRDefault="00865DDF" w:rsidP="000E6FE0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1693</wp:posOffset>
                  </wp:positionH>
                  <wp:positionV relativeFrom="paragraph">
                    <wp:posOffset>65194</wp:posOffset>
                  </wp:positionV>
                  <wp:extent cx="980835" cy="1134534"/>
                  <wp:effectExtent l="0" t="0" r="0" b="889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55850_5.jpg"/>
                          <pic:cNvPicPr/>
                        </pic:nvPicPr>
                        <pic:blipFill rotWithShape="1">
                          <a:blip r:embed="rId20"/>
                          <a:srcRect l="18407" t="11115" r="18056" b="25980"/>
                          <a:stretch/>
                        </pic:blipFill>
                        <pic:spPr bwMode="auto">
                          <a:xfrm>
                            <a:off x="0" y="0"/>
                            <a:ext cx="987093" cy="1141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DDF" w:rsidRPr="00865DDF" w:rsidRDefault="00865DDF" w:rsidP="000E6FE0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Fonts w:asciiTheme="majorHAnsi" w:hAnsiTheme="majorHAnsi"/>
                <w:sz w:val="8"/>
                <w:szCs w:val="28"/>
              </w:rPr>
            </w:pPr>
          </w:p>
          <w:p w:rsidR="000E6FE0" w:rsidRPr="001E7823" w:rsidRDefault="00865DDF" w:rsidP="000E6FE0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Kate Barnecutt</w:t>
            </w:r>
          </w:p>
          <w:p w:rsidR="000E6FE0" w:rsidRPr="001E7823" w:rsidRDefault="00865DDF" w:rsidP="000E6FE0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Independence Pathway T</w:t>
            </w:r>
            <w:r w:rsidR="000E6FE0" w:rsidRPr="001E7823">
              <w:rPr>
                <w:rFonts w:asciiTheme="majorHAnsi" w:hAnsiTheme="majorHAnsi"/>
                <w:sz w:val="28"/>
                <w:szCs w:val="28"/>
              </w:rPr>
              <w:t xml:space="preserve">utor </w:t>
            </w:r>
          </w:p>
          <w:p w:rsidR="000E6FE0" w:rsidRPr="001E7823" w:rsidRDefault="00865DDF" w:rsidP="000E6FE0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Style w:val="Hyperlink"/>
                <w:rFonts w:asciiTheme="majorHAnsi" w:hAnsiTheme="majorHAnsi"/>
                <w:sz w:val="28"/>
                <w:szCs w:val="28"/>
              </w:rPr>
            </w:pPr>
            <w:r>
              <w:rPr>
                <w:rStyle w:val="Hyperlink"/>
                <w:rFonts w:asciiTheme="majorHAnsi" w:hAnsiTheme="majorHAnsi"/>
                <w:sz w:val="28"/>
                <w:szCs w:val="28"/>
              </w:rPr>
              <w:t>kate.barnecutt</w:t>
            </w:r>
            <w:r w:rsidR="000E6FE0" w:rsidRPr="001E7823">
              <w:rPr>
                <w:rStyle w:val="Hyperlink"/>
                <w:rFonts w:asciiTheme="majorHAnsi" w:hAnsiTheme="majorHAnsi"/>
                <w:sz w:val="28"/>
                <w:szCs w:val="28"/>
              </w:rPr>
              <w:t xml:space="preserve">@cornwall.ac.uk </w:t>
            </w:r>
          </w:p>
          <w:p w:rsidR="000E6FE0" w:rsidRDefault="000E6FE0" w:rsidP="000E6FE0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432"/>
              <w:rPr>
                <w:rStyle w:val="Hyperlink"/>
                <w:rFonts w:asciiTheme="majorHAnsi" w:hAnsiTheme="majorHAnsi"/>
                <w:sz w:val="28"/>
                <w:szCs w:val="28"/>
              </w:rPr>
            </w:pPr>
          </w:p>
          <w:p w:rsidR="002800CE" w:rsidRPr="001E7823" w:rsidRDefault="00865DDF" w:rsidP="000E6FE0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432"/>
              <w:rPr>
                <w:rStyle w:val="Hyperlink"/>
                <w:rFonts w:asciiTheme="majorHAnsi" w:hAnsiTheme="majorHAnsi"/>
                <w:sz w:val="28"/>
                <w:szCs w:val="28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6672" behindDoc="0" locked="0" layoutInCell="1" allowOverlap="1" wp14:anchorId="04E9719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108585</wp:posOffset>
                  </wp:positionV>
                  <wp:extent cx="1006475" cy="1066800"/>
                  <wp:effectExtent l="0" t="0" r="317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0890-me.jpg"/>
                          <pic:cNvPicPr/>
                        </pic:nvPicPr>
                        <pic:blipFill rotWithShape="1">
                          <a:blip r:embed="rId21"/>
                          <a:srcRect t="11698" b="8719"/>
                          <a:stretch/>
                        </pic:blipFill>
                        <pic:spPr bwMode="auto">
                          <a:xfrm>
                            <a:off x="0" y="0"/>
                            <a:ext cx="100647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DDF" w:rsidRPr="00865DDF" w:rsidRDefault="00865DDF" w:rsidP="00254FDF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 w:right="-333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K</w:t>
            </w:r>
            <w:r w:rsidRPr="00865DDF">
              <w:rPr>
                <w:rFonts w:asciiTheme="majorHAnsi" w:hAnsiTheme="majorHAnsi"/>
                <w:sz w:val="28"/>
                <w:szCs w:val="28"/>
              </w:rPr>
              <w:t>irsty Robertson</w:t>
            </w:r>
          </w:p>
          <w:p w:rsidR="00254FDF" w:rsidRPr="001E7823" w:rsidRDefault="00865DDF" w:rsidP="00254FDF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 w:right="-333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L</w:t>
            </w:r>
            <w:r w:rsidRPr="00865DDF">
              <w:rPr>
                <w:rFonts w:asciiTheme="majorHAnsi" w:hAnsiTheme="majorHAnsi"/>
                <w:sz w:val="28"/>
                <w:szCs w:val="28"/>
              </w:rPr>
              <w:t>A Day (Mon and Fri) Tutor</w:t>
            </w:r>
          </w:p>
          <w:p w:rsidR="00254FDF" w:rsidRPr="00865DDF" w:rsidRDefault="00865DDF" w:rsidP="00254FDF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Fonts w:asciiTheme="majorHAnsi" w:hAnsiTheme="majorHAnsi"/>
                <w:sz w:val="40"/>
                <w:szCs w:val="28"/>
              </w:rPr>
            </w:pPr>
            <w:hyperlink r:id="rId22" w:history="1">
              <w:r w:rsidRPr="00865DDF">
                <w:rPr>
                  <w:rStyle w:val="Hyperlink"/>
                  <w:sz w:val="28"/>
                </w:rPr>
                <w:t>kirsty.robertson@cornwall.ac.uk</w:t>
              </w:r>
            </w:hyperlink>
            <w:r w:rsidRPr="00865DDF">
              <w:rPr>
                <w:rStyle w:val="Hyperlink"/>
                <w:rFonts w:asciiTheme="majorHAnsi" w:hAnsiTheme="majorHAnsi"/>
                <w:sz w:val="40"/>
                <w:szCs w:val="28"/>
              </w:rPr>
              <w:t xml:space="preserve"> </w:t>
            </w:r>
          </w:p>
          <w:p w:rsidR="00865DDF" w:rsidRDefault="00865DDF" w:rsidP="00254FDF">
            <w:pPr>
              <w:pStyle w:val="ListBullet"/>
              <w:numPr>
                <w:ilvl w:val="0"/>
                <w:numId w:val="0"/>
              </w:numPr>
              <w:spacing w:line="264" w:lineRule="auto"/>
              <w:ind w:left="2268"/>
              <w:rPr>
                <w:rFonts w:asciiTheme="majorHAnsi" w:hAnsiTheme="majorHAnsi"/>
                <w:sz w:val="44"/>
                <w:szCs w:val="28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364066</wp:posOffset>
                  </wp:positionV>
                  <wp:extent cx="998220" cy="1064260"/>
                  <wp:effectExtent l="0" t="0" r="0" b="254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1" r="26638" b="30401"/>
                          <a:stretch/>
                        </pic:blipFill>
                        <pic:spPr bwMode="auto">
                          <a:xfrm>
                            <a:off x="0" y="0"/>
                            <a:ext cx="99822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DDF" w:rsidRPr="00865DDF" w:rsidRDefault="00865DDF" w:rsidP="00865DDF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 w:right="-333"/>
              <w:rPr>
                <w:rFonts w:asciiTheme="majorHAnsi" w:hAnsiTheme="majorHAnsi"/>
                <w:sz w:val="28"/>
                <w:szCs w:val="28"/>
              </w:rPr>
            </w:pPr>
            <w:r w:rsidRPr="00865DDF">
              <w:rPr>
                <w:rFonts w:asciiTheme="majorHAnsi" w:hAnsiTheme="majorHAnsi"/>
                <w:sz w:val="28"/>
                <w:szCs w:val="28"/>
              </w:rPr>
              <w:t>Roxy Kilmurray</w:t>
            </w:r>
          </w:p>
          <w:p w:rsidR="00865DDF" w:rsidRPr="001E7823" w:rsidRDefault="00865DDF" w:rsidP="00865DDF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 w:right="-333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Senior Study Programme Manager</w:t>
            </w:r>
          </w:p>
          <w:p w:rsidR="00865DDF" w:rsidRPr="00865DDF" w:rsidRDefault="00865DDF" w:rsidP="00865DDF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Fonts w:asciiTheme="majorHAnsi" w:hAnsiTheme="majorHAnsi"/>
                <w:sz w:val="40"/>
                <w:szCs w:val="28"/>
              </w:rPr>
            </w:pPr>
            <w:hyperlink r:id="rId24" w:history="1">
              <w:r w:rsidRPr="00155D34">
                <w:rPr>
                  <w:rStyle w:val="Hyperlink"/>
                  <w:sz w:val="28"/>
                </w:rPr>
                <w:t>roxy.kilmurray@cornwall.ac.uk</w:t>
              </w:r>
            </w:hyperlink>
            <w:r w:rsidRPr="00865DDF">
              <w:rPr>
                <w:rStyle w:val="Hyperlink"/>
                <w:rFonts w:asciiTheme="majorHAnsi" w:hAnsiTheme="majorHAnsi"/>
                <w:sz w:val="40"/>
                <w:szCs w:val="28"/>
              </w:rPr>
              <w:t xml:space="preserve"> </w:t>
            </w:r>
          </w:p>
          <w:p w:rsidR="000E6FE0" w:rsidRPr="00865DDF" w:rsidRDefault="000E6FE0" w:rsidP="000E6FE0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Fonts w:asciiTheme="majorHAnsi" w:hAnsiTheme="majorHAnsi"/>
                <w:szCs w:val="28"/>
                <w:lang w:eastAsia="en-GB"/>
              </w:rPr>
            </w:pPr>
          </w:p>
          <w:p w:rsidR="00254FDF" w:rsidRDefault="00865DDF" w:rsidP="000E6FE0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Fonts w:asciiTheme="majorHAnsi" w:hAnsiTheme="majorHAnsi"/>
                <w:sz w:val="28"/>
                <w:szCs w:val="28"/>
                <w:lang w:eastAsia="en-GB"/>
              </w:rPr>
            </w:pPr>
            <w:r>
              <w:rPr>
                <w:noProof/>
                <w:color w:val="4F8797" w:themeColor="hyperlink"/>
                <w:u w:val="single"/>
              </w:rPr>
              <w:drawing>
                <wp:anchor distT="0" distB="0" distL="114300" distR="114300" simplePos="0" relativeHeight="251702272" behindDoc="0" locked="0" layoutInCell="1" allowOverlap="1" wp14:anchorId="2F7325C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171238</wp:posOffset>
                  </wp:positionV>
                  <wp:extent cx="998220" cy="1117600"/>
                  <wp:effectExtent l="0" t="0" r="0" b="63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55969_5.jpg"/>
                          <pic:cNvPicPr/>
                        </pic:nvPicPr>
                        <pic:blipFill rotWithShape="1">
                          <a:blip r:embed="rId25"/>
                          <a:srcRect l="18405" t="9819" r="25695" b="25332"/>
                          <a:stretch/>
                        </pic:blipFill>
                        <pic:spPr bwMode="auto">
                          <a:xfrm>
                            <a:off x="0" y="0"/>
                            <a:ext cx="99822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4FDF" w:rsidRPr="00865DDF" w:rsidRDefault="00254FDF" w:rsidP="00254FDF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Style w:val="Hyperlink"/>
                <w:sz w:val="2"/>
              </w:rPr>
            </w:pPr>
          </w:p>
          <w:p w:rsidR="00254FDF" w:rsidRDefault="00254FDF" w:rsidP="00254FDF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Style w:val="Hyperlink"/>
              </w:rPr>
            </w:pPr>
          </w:p>
          <w:p w:rsidR="00254FDF" w:rsidRPr="00865DDF" w:rsidRDefault="00865DDF" w:rsidP="00254FDF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Fonts w:asciiTheme="majorHAnsi" w:hAnsiTheme="majorHAnsi"/>
                <w:sz w:val="28"/>
                <w:szCs w:val="28"/>
              </w:rPr>
            </w:pPr>
            <w:r w:rsidRPr="00865DDF">
              <w:rPr>
                <w:rFonts w:asciiTheme="majorHAnsi" w:hAnsiTheme="majorHAnsi"/>
                <w:sz w:val="28"/>
                <w:szCs w:val="28"/>
              </w:rPr>
              <w:t>N</w:t>
            </w:r>
            <w:r w:rsidRPr="00865DDF">
              <w:rPr>
                <w:sz w:val="28"/>
                <w:szCs w:val="28"/>
              </w:rPr>
              <w:t>icky Cooper</w:t>
            </w:r>
          </w:p>
          <w:p w:rsidR="00254FDF" w:rsidRPr="00865DDF" w:rsidRDefault="00865DDF" w:rsidP="00254FDF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Fonts w:asciiTheme="majorHAnsi" w:hAnsiTheme="majorHAnsi"/>
                <w:sz w:val="28"/>
                <w:szCs w:val="28"/>
              </w:rPr>
            </w:pPr>
            <w:r w:rsidRPr="00865DDF">
              <w:rPr>
                <w:rFonts w:asciiTheme="majorHAnsi" w:hAnsiTheme="majorHAnsi"/>
                <w:sz w:val="28"/>
                <w:szCs w:val="28"/>
              </w:rPr>
              <w:t xml:space="preserve">Higher LSP </w:t>
            </w:r>
          </w:p>
          <w:p w:rsidR="00254FDF" w:rsidRPr="001E7823" w:rsidRDefault="00C3345D" w:rsidP="00254FDF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Style w:val="Hyperlink"/>
                <w:rFonts w:asciiTheme="majorHAnsi" w:hAnsiTheme="majorHAnsi"/>
                <w:sz w:val="28"/>
                <w:szCs w:val="28"/>
              </w:rPr>
            </w:pPr>
            <w:r>
              <w:rPr>
                <w:rStyle w:val="Hyperlink"/>
                <w:sz w:val="28"/>
                <w:szCs w:val="28"/>
              </w:rPr>
              <w:t>n</w:t>
            </w:r>
            <w:r w:rsidR="00865DDF" w:rsidRPr="00865DDF">
              <w:rPr>
                <w:rStyle w:val="Hyperlink"/>
                <w:sz w:val="28"/>
                <w:szCs w:val="28"/>
              </w:rPr>
              <w:t>ichola.cooper</w:t>
            </w:r>
            <w:r w:rsidR="00254FDF" w:rsidRPr="001E7823">
              <w:rPr>
                <w:rStyle w:val="Hyperlink"/>
                <w:rFonts w:asciiTheme="majorHAnsi" w:hAnsiTheme="majorHAnsi"/>
                <w:sz w:val="28"/>
                <w:szCs w:val="28"/>
              </w:rPr>
              <w:t xml:space="preserve">@cornwall.ac.uk </w:t>
            </w:r>
          </w:p>
          <w:p w:rsidR="00254FDF" w:rsidRDefault="00254FDF" w:rsidP="00254FDF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Style w:val="Hyperlink"/>
                <w:rFonts w:asciiTheme="majorHAnsi" w:hAnsiTheme="majorHAnsi"/>
                <w:sz w:val="28"/>
                <w:szCs w:val="28"/>
              </w:rPr>
            </w:pPr>
            <w:r w:rsidRPr="00254FDF">
              <w:rPr>
                <w:rStyle w:val="Hyperlink"/>
                <w:rFonts w:asciiTheme="majorHAnsi" w:hAnsiTheme="majorHAnsi"/>
                <w:sz w:val="28"/>
                <w:szCs w:val="28"/>
              </w:rPr>
              <w:t xml:space="preserve"> </w:t>
            </w:r>
          </w:p>
          <w:p w:rsidR="00C3345D" w:rsidRDefault="00C3345D" w:rsidP="00254FDF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Style w:val="Hyperlink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743CA783">
                  <wp:simplePos x="0" y="0"/>
                  <wp:positionH relativeFrom="column">
                    <wp:posOffset>1693</wp:posOffset>
                  </wp:positionH>
                  <wp:positionV relativeFrom="paragraph">
                    <wp:posOffset>36195</wp:posOffset>
                  </wp:positionV>
                  <wp:extent cx="962660" cy="998855"/>
                  <wp:effectExtent l="0" t="0" r="889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474" cy="99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345D" w:rsidRPr="00C3345D" w:rsidRDefault="00C3345D" w:rsidP="00254FDF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sz w:val="28"/>
                <w:szCs w:val="28"/>
              </w:rPr>
            </w:pPr>
            <w:r w:rsidRPr="00C3345D">
              <w:rPr>
                <w:sz w:val="28"/>
                <w:szCs w:val="28"/>
              </w:rPr>
              <w:t>Anna Lutey</w:t>
            </w:r>
          </w:p>
          <w:p w:rsidR="00C3345D" w:rsidRPr="00C3345D" w:rsidRDefault="00C3345D" w:rsidP="00254FDF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sz w:val="28"/>
                <w:szCs w:val="28"/>
              </w:rPr>
            </w:pPr>
            <w:r w:rsidRPr="00C3345D">
              <w:rPr>
                <w:sz w:val="28"/>
                <w:szCs w:val="28"/>
              </w:rPr>
              <w:t>LSP</w:t>
            </w:r>
          </w:p>
          <w:p w:rsidR="00C3345D" w:rsidRPr="00254FDF" w:rsidRDefault="00C3345D" w:rsidP="00254FDF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Style w:val="Hyperlink"/>
                <w:rFonts w:asciiTheme="majorHAnsi" w:hAnsiTheme="majorHAnsi"/>
                <w:sz w:val="28"/>
                <w:szCs w:val="28"/>
              </w:rPr>
            </w:pPr>
            <w:r>
              <w:rPr>
                <w:rStyle w:val="Hyperlink"/>
                <w:rFonts w:asciiTheme="majorHAnsi" w:hAnsiTheme="majorHAnsi"/>
                <w:sz w:val="28"/>
                <w:szCs w:val="28"/>
              </w:rPr>
              <w:t>jenefer.lutey@cornwall.ac.uk</w:t>
            </w:r>
          </w:p>
          <w:p w:rsidR="000E6FE0" w:rsidRPr="00B76B99" w:rsidRDefault="00C3345D" w:rsidP="000E6FE0">
            <w:pPr>
              <w:pStyle w:val="ListBullet"/>
              <w:numPr>
                <w:ilvl w:val="0"/>
                <w:numId w:val="0"/>
              </w:numPr>
              <w:spacing w:line="264" w:lineRule="auto"/>
              <w:ind w:left="432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1693</wp:posOffset>
                  </wp:positionH>
                  <wp:positionV relativeFrom="paragraph">
                    <wp:posOffset>268393</wp:posOffset>
                  </wp:positionV>
                  <wp:extent cx="928065" cy="948267"/>
                  <wp:effectExtent l="0" t="0" r="5715" b="444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55806_5.jpg"/>
                          <pic:cNvPicPr/>
                        </pic:nvPicPr>
                        <pic:blipFill rotWithShape="1">
                          <a:blip r:embed="rId27"/>
                          <a:srcRect l="15420" t="21360" r="14063" b="13677"/>
                          <a:stretch/>
                        </pic:blipFill>
                        <pic:spPr bwMode="auto">
                          <a:xfrm>
                            <a:off x="0" y="0"/>
                            <a:ext cx="931012" cy="95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345D" w:rsidRPr="00C3345D" w:rsidRDefault="00C3345D" w:rsidP="00C3345D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sz w:val="28"/>
                <w:szCs w:val="28"/>
              </w:rPr>
            </w:pPr>
            <w:r w:rsidRPr="00C3345D">
              <w:rPr>
                <w:sz w:val="28"/>
                <w:szCs w:val="28"/>
              </w:rPr>
              <w:t>Nancy Hawkins</w:t>
            </w:r>
          </w:p>
          <w:p w:rsidR="00C3345D" w:rsidRPr="00C3345D" w:rsidRDefault="00C3345D" w:rsidP="00C3345D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sz w:val="28"/>
                <w:szCs w:val="28"/>
              </w:rPr>
            </w:pPr>
            <w:r w:rsidRPr="00C3345D">
              <w:rPr>
                <w:sz w:val="28"/>
                <w:szCs w:val="28"/>
              </w:rPr>
              <w:t>ALS Case Worker</w:t>
            </w:r>
          </w:p>
          <w:p w:rsidR="00C3345D" w:rsidRPr="00C3345D" w:rsidRDefault="00C3345D" w:rsidP="00C3345D">
            <w:pPr>
              <w:pStyle w:val="ListBullet"/>
              <w:numPr>
                <w:ilvl w:val="0"/>
                <w:numId w:val="0"/>
              </w:numPr>
              <w:spacing w:after="0" w:line="264" w:lineRule="auto"/>
              <w:ind w:left="2268"/>
              <w:rPr>
                <w:rStyle w:val="Hyperlink"/>
                <w:rFonts w:asciiTheme="majorHAnsi" w:hAnsiTheme="majorHAnsi"/>
                <w:sz w:val="28"/>
                <w:szCs w:val="28"/>
              </w:rPr>
            </w:pPr>
            <w:r w:rsidRPr="00C3345D">
              <w:rPr>
                <w:rStyle w:val="Hyperlink"/>
                <w:rFonts w:asciiTheme="majorHAnsi" w:hAnsiTheme="majorHAnsi"/>
                <w:sz w:val="28"/>
                <w:szCs w:val="28"/>
              </w:rPr>
              <w:t>Nancy.hawkins</w:t>
            </w:r>
            <w:r w:rsidRPr="00C3345D">
              <w:rPr>
                <w:rStyle w:val="Hyperlink"/>
                <w:rFonts w:asciiTheme="majorHAnsi" w:hAnsiTheme="majorHAnsi"/>
                <w:sz w:val="28"/>
                <w:szCs w:val="28"/>
              </w:rPr>
              <w:t>@cornwall.ac.uk</w:t>
            </w:r>
          </w:p>
          <w:p w:rsidR="000E6FE0" w:rsidRPr="00FB5F56" w:rsidRDefault="000E6FE0" w:rsidP="000E6FE0"/>
        </w:tc>
        <w:tc>
          <w:tcPr>
            <w:tcW w:w="642" w:type="dxa"/>
          </w:tcPr>
          <w:p w:rsidR="000E6FE0" w:rsidRDefault="000E6FE0" w:rsidP="000E6FE0">
            <w:pPr>
              <w:pStyle w:val="NoSpacing"/>
            </w:pPr>
          </w:p>
        </w:tc>
        <w:tc>
          <w:tcPr>
            <w:tcW w:w="642" w:type="dxa"/>
          </w:tcPr>
          <w:p w:rsidR="000E6FE0" w:rsidRDefault="00EB3C79" w:rsidP="000E6FE0">
            <w:pPr>
              <w:pStyle w:val="NoSpacing"/>
            </w:pPr>
            <w:r>
              <w:t xml:space="preserve"> </w:t>
            </w:r>
          </w:p>
        </w:tc>
        <w:tc>
          <w:tcPr>
            <w:tcW w:w="6134" w:type="dxa"/>
          </w:tcPr>
          <w:p w:rsidR="00CF3225" w:rsidRPr="00CF3225" w:rsidRDefault="00CF3225" w:rsidP="000E6FE0">
            <w:pPr>
              <w:pStyle w:val="Heading1"/>
              <w:rPr>
                <w:sz w:val="28"/>
              </w:rPr>
            </w:pPr>
          </w:p>
          <w:p w:rsidR="000E6FE0" w:rsidRDefault="000E6FE0" w:rsidP="000E6FE0">
            <w:pPr>
              <w:pStyle w:val="Heading1"/>
            </w:pPr>
            <w:r>
              <w:t>Learning Coaches</w:t>
            </w:r>
          </w:p>
          <w:p w:rsidR="000E6FE0" w:rsidRPr="00F64E7A" w:rsidRDefault="000E6FE0" w:rsidP="000E6FE0">
            <w:pPr>
              <w:pStyle w:val="Heading2"/>
              <w:rPr>
                <w:sz w:val="2"/>
              </w:rPr>
            </w:pPr>
          </w:p>
          <w:p w:rsidR="000E6FE0" w:rsidRDefault="000E6FE0" w:rsidP="000E6FE0">
            <w:pPr>
              <w:jc w:val="center"/>
              <w:rPr>
                <w:sz w:val="28"/>
              </w:rPr>
            </w:pPr>
            <w:r w:rsidRPr="001E7823">
              <w:rPr>
                <w:sz w:val="28"/>
              </w:rPr>
              <w:t>Kirsty and Kerry</w:t>
            </w:r>
            <w:r w:rsidR="00EB3C79">
              <w:rPr>
                <w:sz w:val="28"/>
              </w:rPr>
              <w:t xml:space="preserve"> are</w:t>
            </w:r>
            <w:r w:rsidRPr="001E7823">
              <w:rPr>
                <w:sz w:val="28"/>
              </w:rPr>
              <w:t xml:space="preserve"> our learning coaches are there to support you alongside your college course. Make sure that you save their numbers </w:t>
            </w:r>
            <w:r w:rsidR="00EB3C79">
              <w:rPr>
                <w:sz w:val="28"/>
              </w:rPr>
              <w:t>in case you ever need to contact them.</w:t>
            </w:r>
          </w:p>
          <w:p w:rsidR="00EB3C79" w:rsidRDefault="00EB3C79" w:rsidP="00EB3C79">
            <w:pPr>
              <w:pStyle w:val="Heading2"/>
              <w:rPr>
                <w:color w:val="595959" w:themeColor="text1" w:themeTint="A6"/>
              </w:rPr>
            </w:pPr>
            <w:r w:rsidRPr="00EB3C79">
              <w:rPr>
                <w:b w:val="0"/>
                <w:bCs w:val="0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1914871</wp:posOffset>
                      </wp:positionH>
                      <wp:positionV relativeFrom="paragraph">
                        <wp:posOffset>166774</wp:posOffset>
                      </wp:positionV>
                      <wp:extent cx="1800860" cy="1404620"/>
                      <wp:effectExtent l="0" t="0" r="0" b="0"/>
                      <wp:wrapSquare wrapText="bothSides"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8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3C79" w:rsidRDefault="00EB3C79" w:rsidP="00EB3C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64E7A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Kerry Atherton</w:t>
                                  </w:r>
                                </w:p>
                                <w:p w:rsidR="00EB3C79" w:rsidRPr="00EB3C79" w:rsidRDefault="00EB3C79" w:rsidP="00EB3C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EB3C79">
                                    <w:rPr>
                                      <w:rFonts w:asciiTheme="majorHAnsi" w:eastAsiaTheme="majorEastAsia" w:hAnsiTheme="majorHAnsi" w:cstheme="majorBidi"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  <w:t>07767300529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50.8pt;margin-top:13.15pt;width:141.8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" filled="f" stroked="f">
                      <v:textbox style="mso-fit-shape-to-text:t">
                        <w:txbxContent>
                          <w:p w:rsidR="00EB3C79" w:rsidRDefault="00EB3C79" w:rsidP="00EB3C7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64E7A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Kerry Atherton</w:t>
                            </w:r>
                          </w:p>
                          <w:p w:rsidR="00EB3C79" w:rsidRPr="00EB3C79" w:rsidRDefault="00EB3C79" w:rsidP="00EB3C79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EB3C79">
                              <w:rPr>
                                <w:rFonts w:asciiTheme="majorHAnsi" w:eastAsiaTheme="majorEastAsia" w:hAnsiTheme="majorHAnsi" w:cstheme="majorBidi"/>
                                <w:bCs/>
                                <w:i/>
                                <w:sz w:val="28"/>
                                <w:szCs w:val="28"/>
                              </w:rPr>
                              <w:t>07767300529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color w:val="595959" w:themeColor="text1" w:themeTint="A6"/>
              </w:rPr>
              <w:t xml:space="preserve">       </w:t>
            </w:r>
            <w:r w:rsidRPr="00F64E7A">
              <w:rPr>
                <w:color w:val="595959" w:themeColor="text1" w:themeTint="A6"/>
              </w:rPr>
              <w:t>Kirsty Guthrie</w:t>
            </w:r>
          </w:p>
          <w:p w:rsidR="00EB3C79" w:rsidRPr="00EB3C79" w:rsidRDefault="00EB3C79" w:rsidP="00EB3C79">
            <w:pPr>
              <w:pStyle w:val="Heading2"/>
              <w:rPr>
                <w:b w:val="0"/>
                <w:i/>
                <w:color w:val="595959" w:themeColor="text1" w:themeTint="A6"/>
              </w:rPr>
            </w:pPr>
            <w:r>
              <w:rPr>
                <w:b w:val="0"/>
                <w:bCs w:val="0"/>
                <w:noProof/>
              </w:rPr>
              <w:drawing>
                <wp:anchor distT="0" distB="0" distL="114300" distR="114300" simplePos="0" relativeHeight="251695104" behindDoc="0" locked="0" layoutInCell="1" allowOverlap="1" wp14:anchorId="60B1B80B">
                  <wp:simplePos x="0" y="0"/>
                  <wp:positionH relativeFrom="column">
                    <wp:posOffset>81568</wp:posOffset>
                  </wp:positionH>
                  <wp:positionV relativeFrom="paragraph">
                    <wp:posOffset>127404</wp:posOffset>
                  </wp:positionV>
                  <wp:extent cx="1463040" cy="1717964"/>
                  <wp:effectExtent l="0" t="0" r="381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8092" b="99769" l="4112" r="99507">
                                        <a14:foregroundMark x1="17270" y1="67052" x2="63487" y2="95607"/>
                                        <a14:foregroundMark x1="63487" y1="95607" x2="88487" y2="99191"/>
                                        <a14:foregroundMark x1="88487" y1="99191" x2="99507" y2="92486"/>
                                        <a14:foregroundMark x1="92928" y1="83121" x2="92928" y2="83121"/>
                                        <a14:foregroundMark x1="87829" y1="64971" x2="92763" y2="83468"/>
                                        <a14:foregroundMark x1="92763" y1="83468" x2="88816" y2="93179"/>
                                        <a14:foregroundMark x1="9211" y1="78150" x2="41118" y2="90636"/>
                                        <a14:foregroundMark x1="9704" y1="71329" x2="7072" y2="99884"/>
                                        <a14:foregroundMark x1="40132" y1="8208" x2="49178" y2="8902"/>
                                        <a14:foregroundMark x1="4112" y1="77803" x2="4112" y2="99538"/>
                                        <a14:foregroundMark x1="9704" y1="85665" x2="26974" y2="94913"/>
                                        <a14:foregroundMark x1="20559" y1="29827" x2="22862" y2="48324"/>
                                        <a14:backgroundMark x1="15296" y1="30405" x2="16283" y2="358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611" b="29520"/>
                          <a:stretch/>
                        </pic:blipFill>
                        <pic:spPr bwMode="auto">
                          <a:xfrm>
                            <a:off x="0" y="0"/>
                            <a:ext cx="1463040" cy="171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color w:val="595959" w:themeColor="text1" w:themeTint="A6"/>
              </w:rPr>
              <w:t xml:space="preserve">        </w:t>
            </w:r>
            <w:r w:rsidRPr="00EB3C79">
              <w:rPr>
                <w:b w:val="0"/>
                <w:i/>
                <w:color w:val="595959" w:themeColor="text1" w:themeTint="A6"/>
              </w:rPr>
              <w:t>07971524152</w:t>
            </w:r>
          </w:p>
          <w:p w:rsidR="00EB3C79" w:rsidRDefault="00EB3C79" w:rsidP="00EB3C79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75540F" w:themeColor="accent1" w:themeShade="80"/>
                <w:sz w:val="28"/>
                <w:szCs w:val="28"/>
              </w:rPr>
            </w:pPr>
          </w:p>
          <w:p w:rsidR="00EB3C79" w:rsidRPr="001E7823" w:rsidRDefault="00EB3C79" w:rsidP="00EB3C79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75540F" w:themeColor="accent1" w:themeShade="80"/>
                <w:sz w:val="14"/>
                <w:szCs w:val="28"/>
              </w:rPr>
            </w:pPr>
          </w:p>
          <w:p w:rsidR="00EB3C79" w:rsidRPr="00F64E7A" w:rsidRDefault="00EB3C79" w:rsidP="00EB3C79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</w:rPr>
            </w:pP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42"/>
              <w:gridCol w:w="3992"/>
            </w:tblGrid>
            <w:tr w:rsidR="00EB3C79" w:rsidTr="00E451D8">
              <w:tc>
                <w:tcPr>
                  <w:tcW w:w="2160" w:type="dxa"/>
                </w:tcPr>
                <w:p w:rsidR="00EB3C79" w:rsidRDefault="00EB3C79" w:rsidP="00EB3C79">
                  <w:pPr>
                    <w:pStyle w:val="Photo"/>
                  </w:pPr>
                </w:p>
                <w:p w:rsidR="00EB3C79" w:rsidRDefault="00EB3C79" w:rsidP="00EB3C79">
                  <w:pPr>
                    <w:jc w:val="center"/>
                  </w:pPr>
                </w:p>
              </w:tc>
              <w:tc>
                <w:tcPr>
                  <w:tcW w:w="4032" w:type="dxa"/>
                </w:tcPr>
                <w:p w:rsidR="00EB3C79" w:rsidRDefault="00CF3225" w:rsidP="00EB3C79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94080" behindDoc="0" locked="0" layoutInCell="1" allowOverlap="1" wp14:anchorId="25FEC555">
                        <wp:simplePos x="0" y="0"/>
                        <wp:positionH relativeFrom="column">
                          <wp:posOffset>873991</wp:posOffset>
                        </wp:positionH>
                        <wp:positionV relativeFrom="paragraph">
                          <wp:posOffset>-950479</wp:posOffset>
                        </wp:positionV>
                        <wp:extent cx="1156970" cy="1524000"/>
                        <wp:effectExtent l="0" t="0" r="5080" b="0"/>
                        <wp:wrapNone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3688" b="98265" l="3429" r="97429">
                                              <a14:foregroundMark x1="6000" y1="34056" x2="39143" y2="9761"/>
                                              <a14:foregroundMark x1="39143" y1="9761" x2="56286" y2="7592"/>
                                              <a14:foregroundMark x1="56286" y1="7592" x2="63429" y2="15401"/>
                                              <a14:foregroundMark x1="6000" y1="46204" x2="3143" y2="62690"/>
                                              <a14:foregroundMark x1="3143" y1="62690" x2="11143" y2="87852"/>
                                              <a14:foregroundMark x1="11143" y1="87852" x2="29143" y2="94360"/>
                                              <a14:foregroundMark x1="29143" y1="94360" x2="43714" y2="93709"/>
                                              <a14:foregroundMark x1="43714" y1="93709" x2="76857" y2="93709"/>
                                              <a14:foregroundMark x1="76857" y1="93709" x2="92000" y2="84599"/>
                                              <a14:foregroundMark x1="92000" y1="84599" x2="88571" y2="46421"/>
                                              <a14:foregroundMark x1="88571" y1="46421" x2="63429" y2="12798"/>
                                              <a14:foregroundMark x1="6571" y1="32755" x2="571" y2="57484"/>
                                              <a14:foregroundMark x1="571" y1="57484" x2="2286" y2="43601"/>
                                              <a14:foregroundMark x1="2286" y1="43601" x2="1143" y2="90889"/>
                                              <a14:foregroundMark x1="1143" y1="90889" x2="8286" y2="74403"/>
                                              <a14:foregroundMark x1="8286" y1="74403" x2="5714" y2="88069"/>
                                              <a14:foregroundMark x1="5714" y1="88069" x2="22571" y2="95011"/>
                                              <a14:foregroundMark x1="22571" y1="95011" x2="66571" y2="95228"/>
                                              <a14:foregroundMark x1="66571" y1="95228" x2="84000" y2="94577"/>
                                              <a14:foregroundMark x1="84000" y1="94577" x2="86000" y2="94143"/>
                                              <a14:foregroundMark x1="85429" y1="96746" x2="26000" y2="98698"/>
                                              <a14:foregroundMark x1="26000" y1="98698" x2="13429" y2="92408"/>
                                              <a14:foregroundMark x1="13429" y1="92408" x2="3714" y2="77223"/>
                                              <a14:foregroundMark x1="3714" y1="77223" x2="8857" y2="64859"/>
                                              <a14:foregroundMark x1="8857" y1="64859" x2="5143" y2="40347"/>
                                              <a14:foregroundMark x1="5143" y1="40347" x2="3714" y2="68113"/>
                                              <a14:foregroundMark x1="29714" y1="5857" x2="27143" y2="8677"/>
                                              <a14:foregroundMark x1="92000" y1="50976" x2="97429" y2="77874"/>
                                              <a14:foregroundMark x1="97429" y1="77874" x2="94857" y2="96746"/>
                                              <a14:foregroundMark x1="92000" y1="97614" x2="93714" y2="98265"/>
                                              <a14:foregroundMark x1="65714" y1="9111" x2="55143" y2="4772"/>
                                              <a14:foregroundMark x1="32857" y1="3688" x2="35143" y2="3905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6970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EB3C79" w:rsidRDefault="00EB3C79" w:rsidP="000E6FE0">
            <w:pPr>
              <w:jc w:val="center"/>
              <w:rPr>
                <w:sz w:val="28"/>
              </w:rPr>
            </w:pPr>
          </w:p>
          <w:p w:rsidR="00EB3C79" w:rsidRPr="00EB3C79" w:rsidRDefault="00EB3C79" w:rsidP="00EB3C79">
            <w:pPr>
              <w:rPr>
                <w:rFonts w:asciiTheme="majorHAnsi" w:eastAsiaTheme="majorEastAsia" w:hAnsiTheme="majorHAnsi" w:cstheme="majorBidi"/>
                <w:sz w:val="58"/>
                <w:szCs w:val="58"/>
              </w:rPr>
            </w:pPr>
            <w:r w:rsidRPr="00EB3C79">
              <w:rPr>
                <w:rFonts w:asciiTheme="majorHAnsi" w:eastAsiaTheme="majorEastAsia" w:hAnsiTheme="majorHAnsi" w:cstheme="majorBidi"/>
                <w:sz w:val="58"/>
                <w:szCs w:val="58"/>
              </w:rPr>
              <w:t>Reporting Absence</w:t>
            </w:r>
          </w:p>
          <w:p w:rsidR="00CF3225" w:rsidRPr="00CF3225" w:rsidRDefault="002800CE" w:rsidP="00CF3225">
            <w:pPr>
              <w:spacing w:after="0" w:line="240" w:lineRule="auto"/>
              <w:ind w:right="-1096"/>
              <w:rPr>
                <w:sz w:val="24"/>
              </w:rPr>
            </w:pPr>
            <w:r w:rsidRPr="00CF3225">
              <w:rPr>
                <w:sz w:val="24"/>
              </w:rPr>
              <w:t>Use the website below to log an absence</w:t>
            </w:r>
            <w:r w:rsidR="00CF3225" w:rsidRPr="00CF3225">
              <w:rPr>
                <w:sz w:val="24"/>
              </w:rPr>
              <w:t>:</w:t>
            </w:r>
          </w:p>
          <w:p w:rsidR="000E6FE0" w:rsidRPr="00CF3225" w:rsidRDefault="002800CE" w:rsidP="00CF3225">
            <w:pPr>
              <w:spacing w:after="0" w:line="240" w:lineRule="auto"/>
              <w:ind w:right="-1096"/>
              <w:rPr>
                <w:rFonts w:ascii="Arial" w:hAnsi="Arial" w:cs="Arial"/>
                <w:b/>
                <w:bCs/>
                <w:color w:val="38393C"/>
                <w:sz w:val="32"/>
                <w:szCs w:val="25"/>
                <w:shd w:val="clear" w:color="auto" w:fill="FFFFFF"/>
              </w:rPr>
            </w:pPr>
            <w:r w:rsidRPr="00CF3225">
              <w:rPr>
                <w:sz w:val="24"/>
              </w:rPr>
              <w:t xml:space="preserve"> </w:t>
            </w:r>
            <w:hyperlink r:id="rId32" w:history="1">
              <w:r w:rsidR="00CF3225" w:rsidRPr="00CF3225">
                <w:rPr>
                  <w:rStyle w:val="Hyperlink"/>
                  <w:rFonts w:asciiTheme="majorHAnsi" w:hAnsiTheme="majorHAnsi" w:cs="Arial"/>
                  <w:b/>
                  <w:bCs/>
                  <w:sz w:val="24"/>
                  <w:shd w:val="clear" w:color="auto" w:fill="FFFFFF"/>
                </w:rPr>
                <w:t>www.cornwall.ac.uk/absence</w:t>
              </w:r>
            </w:hyperlink>
            <w:r w:rsidRPr="00CF3225">
              <w:rPr>
                <w:rFonts w:ascii="Arial" w:hAnsi="Arial" w:cs="Arial"/>
                <w:b/>
                <w:bCs/>
                <w:color w:val="38393C"/>
                <w:sz w:val="32"/>
                <w:szCs w:val="25"/>
                <w:shd w:val="clear" w:color="auto" w:fill="FFFFFF"/>
              </w:rPr>
              <w:t> </w:t>
            </w:r>
          </w:p>
          <w:p w:rsidR="00CF3225" w:rsidRDefault="00CF3225" w:rsidP="00CF3225">
            <w:pPr>
              <w:spacing w:after="0" w:line="240" w:lineRule="auto"/>
              <w:ind w:right="-1096"/>
              <w:rPr>
                <w:rFonts w:ascii="Arial" w:hAnsi="Arial" w:cs="Arial"/>
                <w:b/>
                <w:bCs/>
                <w:color w:val="38393C"/>
                <w:sz w:val="25"/>
                <w:szCs w:val="25"/>
                <w:shd w:val="clear" w:color="auto" w:fill="FFFFFF"/>
              </w:rPr>
            </w:pPr>
          </w:p>
          <w:p w:rsidR="002800CE" w:rsidRDefault="00CF3225" w:rsidP="000E6FE0">
            <w:r w:rsidRPr="00CF3225">
              <w:rPr>
                <w:sz w:val="24"/>
              </w:rPr>
              <w:t>Alternatively,</w:t>
            </w:r>
            <w:r w:rsidR="002800CE" w:rsidRPr="00CF3225">
              <w:rPr>
                <w:sz w:val="24"/>
              </w:rPr>
              <w:t xml:space="preserve"> you can text the learning coaches on the numbers above or you can ring </w:t>
            </w:r>
            <w:r w:rsidR="002800CE" w:rsidRPr="00CF3225">
              <w:rPr>
                <w:b/>
                <w:bCs/>
                <w:sz w:val="24"/>
              </w:rPr>
              <w:t xml:space="preserve">0330 123 2523 </w:t>
            </w:r>
            <w:r w:rsidR="002800CE" w:rsidRPr="00CF3225">
              <w:rPr>
                <w:bCs/>
                <w:sz w:val="24"/>
              </w:rPr>
              <w:t>and</w:t>
            </w:r>
            <w:r w:rsidR="002800CE" w:rsidRPr="00CF3225">
              <w:rPr>
                <w:b/>
                <w:bCs/>
                <w:sz w:val="24"/>
              </w:rPr>
              <w:t xml:space="preserve"> </w:t>
            </w:r>
            <w:r w:rsidR="002800CE" w:rsidRPr="00CF3225">
              <w:rPr>
                <w:bCs/>
                <w:sz w:val="24"/>
              </w:rPr>
              <w:t>select</w:t>
            </w:r>
            <w:r w:rsidR="002800CE" w:rsidRPr="00CF3225">
              <w:rPr>
                <w:b/>
                <w:bCs/>
                <w:sz w:val="24"/>
              </w:rPr>
              <w:t xml:space="preserve"> option 1.</w:t>
            </w:r>
          </w:p>
        </w:tc>
        <w:tc>
          <w:tcPr>
            <w:tcW w:w="1526" w:type="dxa"/>
          </w:tcPr>
          <w:p w:rsidR="000E6FE0" w:rsidRPr="00227E8E" w:rsidRDefault="000E6FE0" w:rsidP="004973A1">
            <w:pPr>
              <w:ind w:right="711"/>
              <w:jc w:val="center"/>
              <w:rPr>
                <w:rFonts w:ascii="Comic Sans MS" w:hAnsi="Comic Sans MS"/>
              </w:rPr>
            </w:pPr>
          </w:p>
        </w:tc>
      </w:tr>
    </w:tbl>
    <w:p w:rsidR="009D2335" w:rsidRDefault="009D2335">
      <w:pPr>
        <w:pStyle w:val="NoSpacing"/>
      </w:pPr>
    </w:p>
    <w:tbl>
      <w:tblPr>
        <w:tblW w:w="144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521"/>
        <w:gridCol w:w="864"/>
        <w:gridCol w:w="864"/>
        <w:gridCol w:w="6192"/>
      </w:tblGrid>
      <w:tr w:rsidR="009D2335" w:rsidTr="00C3345D">
        <w:trPr>
          <w:trHeight w:hRule="exact" w:val="10815"/>
        </w:trPr>
        <w:tc>
          <w:tcPr>
            <w:tcW w:w="6521" w:type="dxa"/>
          </w:tcPr>
          <w:p w:rsidR="00FB5F56" w:rsidRPr="00B60B04" w:rsidRDefault="00B60B04" w:rsidP="00FB5F56">
            <w:pPr>
              <w:pStyle w:val="Heading1"/>
              <w:rPr>
                <w:sz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527470F" wp14:editId="5EDDEF74">
                  <wp:simplePos x="0" y="0"/>
                  <wp:positionH relativeFrom="column">
                    <wp:posOffset>2966028</wp:posOffset>
                  </wp:positionH>
                  <wp:positionV relativeFrom="paragraph">
                    <wp:posOffset>-152457</wp:posOffset>
                  </wp:positionV>
                  <wp:extent cx="1124585" cy="1132840"/>
                  <wp:effectExtent l="0" t="0" r="0" b="0"/>
                  <wp:wrapNone/>
                  <wp:docPr id="16" name="Picture 16" descr="Backpack Clipart High Res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ckpack Clipart High Res Stock Image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28"/>
                          <a:stretch/>
                        </pic:blipFill>
                        <pic:spPr bwMode="auto">
                          <a:xfrm>
                            <a:off x="0" y="0"/>
                            <a:ext cx="1124585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5F56" w:rsidRPr="00B60B04">
              <w:rPr>
                <w:sz w:val="72"/>
              </w:rPr>
              <w:t>Kit List</w:t>
            </w:r>
          </w:p>
          <w:p w:rsidR="004F153E" w:rsidRDefault="004F153E" w:rsidP="00FB5F56">
            <w:pPr>
              <w:pStyle w:val="Heading2"/>
              <w:spacing w:before="180"/>
              <w:rPr>
                <w:sz w:val="40"/>
              </w:rPr>
            </w:pPr>
          </w:p>
          <w:p w:rsidR="00FB5F56" w:rsidRPr="00B60B04" w:rsidRDefault="00FB5F56" w:rsidP="00FB5F56">
            <w:pPr>
              <w:pStyle w:val="Heading2"/>
              <w:spacing w:before="180"/>
              <w:rPr>
                <w:sz w:val="40"/>
              </w:rPr>
            </w:pPr>
            <w:r w:rsidRPr="00B60B04">
              <w:rPr>
                <w:sz w:val="40"/>
              </w:rPr>
              <w:t>What to bring to college?</w:t>
            </w:r>
          </w:p>
          <w:p w:rsidR="00FB5F56" w:rsidRPr="00B60B04" w:rsidRDefault="00FB5F56" w:rsidP="00FB5F56">
            <w:pPr>
              <w:spacing w:after="200" w:line="264" w:lineRule="auto"/>
              <w:rPr>
                <w:rFonts w:asciiTheme="majorHAnsi" w:hAnsiTheme="majorHAnsi"/>
                <w:sz w:val="28"/>
              </w:rPr>
            </w:pPr>
            <w:r w:rsidRPr="00B60B04">
              <w:rPr>
                <w:rFonts w:asciiTheme="majorHAnsi" w:hAnsiTheme="majorHAnsi"/>
                <w:sz w:val="28"/>
              </w:rPr>
              <w:t xml:space="preserve">Below you will find everything that you will need to bring to college on a daily basis. </w:t>
            </w:r>
          </w:p>
          <w:p w:rsidR="00FB5F56" w:rsidRPr="00B60B04" w:rsidRDefault="00FB5F56" w:rsidP="00FB5F56">
            <w:pPr>
              <w:pStyle w:val="Heading2"/>
              <w:rPr>
                <w:sz w:val="40"/>
              </w:rPr>
            </w:pPr>
            <w:r w:rsidRPr="00B60B04">
              <w:rPr>
                <w:sz w:val="40"/>
              </w:rPr>
              <w:t xml:space="preserve">Everyday equipment </w:t>
            </w:r>
          </w:p>
          <w:p w:rsidR="00FB5F56" w:rsidRPr="00B60B04" w:rsidRDefault="00FB5F56" w:rsidP="00FB5F56">
            <w:pPr>
              <w:spacing w:after="200" w:line="264" w:lineRule="auto"/>
              <w:rPr>
                <w:rFonts w:asciiTheme="majorHAnsi" w:hAnsiTheme="majorHAnsi"/>
                <w:sz w:val="28"/>
              </w:rPr>
            </w:pPr>
            <w:r w:rsidRPr="00B60B04">
              <w:rPr>
                <w:rFonts w:asciiTheme="majorHAnsi" w:hAnsiTheme="majorHAnsi"/>
                <w:sz w:val="28"/>
              </w:rPr>
              <w:t xml:space="preserve">To each of your lessons you will need to bring the following things.  </w:t>
            </w:r>
          </w:p>
          <w:p w:rsidR="00FB5F56" w:rsidRDefault="00FB5F56" w:rsidP="00FB5F56">
            <w:pPr>
              <w:pStyle w:val="ListBullet"/>
              <w:spacing w:line="264" w:lineRule="auto"/>
              <w:rPr>
                <w:rFonts w:asciiTheme="majorHAnsi" w:hAnsiTheme="majorHAnsi"/>
                <w:sz w:val="28"/>
              </w:rPr>
            </w:pPr>
            <w:r w:rsidRPr="00B60B04">
              <w:rPr>
                <w:rFonts w:asciiTheme="majorHAnsi" w:hAnsiTheme="majorHAnsi"/>
                <w:sz w:val="28"/>
              </w:rPr>
              <w:t xml:space="preserve">Pencil case </w:t>
            </w:r>
            <w:r w:rsidR="00C3345D">
              <w:rPr>
                <w:rFonts w:asciiTheme="majorHAnsi" w:hAnsiTheme="majorHAnsi"/>
                <w:sz w:val="28"/>
              </w:rPr>
              <w:t>with pens</w:t>
            </w:r>
          </w:p>
          <w:p w:rsidR="00E73F15" w:rsidRDefault="00E73F15" w:rsidP="00C3345D">
            <w:pPr>
              <w:pStyle w:val="ListBullet"/>
              <w:spacing w:line="264" w:lineRule="auto"/>
              <w:ind w:right="-617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Mobile phone/Tablet </w:t>
            </w:r>
            <w:r w:rsidR="002A467D">
              <w:rPr>
                <w:rFonts w:asciiTheme="majorHAnsi" w:hAnsiTheme="majorHAnsi"/>
                <w:sz w:val="28"/>
              </w:rPr>
              <w:t>(</w:t>
            </w:r>
            <w:r w:rsidR="00C3345D">
              <w:rPr>
                <w:rFonts w:asciiTheme="majorHAnsi" w:hAnsiTheme="majorHAnsi"/>
                <w:sz w:val="28"/>
              </w:rPr>
              <w:t xml:space="preserve">if owned </w:t>
            </w:r>
            <w:r w:rsidR="002A467D">
              <w:rPr>
                <w:rFonts w:asciiTheme="majorHAnsi" w:hAnsiTheme="majorHAnsi"/>
                <w:sz w:val="28"/>
              </w:rPr>
              <w:t>to access Seesaw)</w:t>
            </w:r>
          </w:p>
          <w:p w:rsidR="00E73F15" w:rsidRPr="00B60B04" w:rsidRDefault="00E73F15" w:rsidP="00FB5F56">
            <w:pPr>
              <w:pStyle w:val="ListBullet"/>
              <w:spacing w:line="264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Wallet/purse </w:t>
            </w:r>
          </w:p>
          <w:p w:rsidR="003049C9" w:rsidRPr="00B60B04" w:rsidRDefault="00FB5F56" w:rsidP="003049C9">
            <w:pPr>
              <w:pStyle w:val="ListBullet"/>
              <w:spacing w:line="264" w:lineRule="auto"/>
              <w:rPr>
                <w:rFonts w:asciiTheme="majorHAnsi" w:hAnsiTheme="majorHAnsi"/>
                <w:sz w:val="28"/>
              </w:rPr>
            </w:pPr>
            <w:r w:rsidRPr="00B60B04">
              <w:rPr>
                <w:rFonts w:asciiTheme="majorHAnsi" w:hAnsiTheme="majorHAnsi"/>
                <w:sz w:val="28"/>
              </w:rPr>
              <w:t>Headphones</w:t>
            </w:r>
            <w:r w:rsidR="00CF3225">
              <w:rPr>
                <w:rFonts w:asciiTheme="majorHAnsi" w:hAnsiTheme="majorHAnsi"/>
                <w:sz w:val="28"/>
              </w:rPr>
              <w:t xml:space="preserve"> (not Bluetooth)</w:t>
            </w:r>
          </w:p>
          <w:p w:rsidR="00FB5F56" w:rsidRDefault="00D43B02" w:rsidP="00FB5F56">
            <w:pPr>
              <w:pStyle w:val="ListBullet"/>
              <w:spacing w:line="264" w:lineRule="auto"/>
              <w:rPr>
                <w:rFonts w:asciiTheme="majorHAnsi" w:hAnsiTheme="majorHAnsi"/>
                <w:sz w:val="28"/>
              </w:rPr>
            </w:pPr>
            <w:r w:rsidRPr="00B60B04">
              <w:rPr>
                <w:rFonts w:asciiTheme="majorHAnsi" w:hAnsiTheme="majorHAnsi"/>
                <w:sz w:val="28"/>
              </w:rPr>
              <w:t xml:space="preserve">Refillable water bottle </w:t>
            </w:r>
          </w:p>
          <w:p w:rsidR="00CF3225" w:rsidRPr="00B60B04" w:rsidRDefault="00CF3225" w:rsidP="00FB5F56">
            <w:pPr>
              <w:pStyle w:val="ListBullet"/>
              <w:spacing w:line="264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Food container</w:t>
            </w:r>
            <w:r w:rsidR="002A467D">
              <w:rPr>
                <w:rFonts w:asciiTheme="majorHAnsi" w:hAnsiTheme="majorHAnsi"/>
                <w:sz w:val="28"/>
              </w:rPr>
              <w:t xml:space="preserve"> (to take cooked food home)</w:t>
            </w:r>
          </w:p>
          <w:p w:rsidR="00FB5F56" w:rsidRPr="00B60B04" w:rsidRDefault="00FB5F56" w:rsidP="001561A2">
            <w:pPr>
              <w:pStyle w:val="ListBullet"/>
              <w:numPr>
                <w:ilvl w:val="0"/>
                <w:numId w:val="0"/>
              </w:numPr>
              <w:spacing w:line="264" w:lineRule="auto"/>
              <w:ind w:left="432" w:hanging="288"/>
              <w:rPr>
                <w:rFonts w:asciiTheme="majorHAnsi" w:hAnsiTheme="majorHAnsi"/>
                <w:sz w:val="28"/>
              </w:rPr>
            </w:pPr>
          </w:p>
          <w:p w:rsidR="009D2335" w:rsidRDefault="009D2335"/>
          <w:p w:rsidR="00B60B04" w:rsidRPr="00E314C4" w:rsidRDefault="00B60B04" w:rsidP="00B60B04">
            <w:pPr>
              <w:spacing w:before="200" w:after="200" w:line="264" w:lineRule="auto"/>
              <w:rPr>
                <w:sz w:val="28"/>
              </w:rPr>
            </w:pPr>
            <w:r w:rsidRPr="00E314C4">
              <w:rPr>
                <w:sz w:val="28"/>
              </w:rPr>
              <w:t xml:space="preserve">You will also need to bring </w:t>
            </w:r>
            <w:r w:rsidRPr="00C3345D">
              <w:rPr>
                <w:b/>
                <w:sz w:val="28"/>
              </w:rPr>
              <w:t>£2</w:t>
            </w:r>
            <w:r w:rsidRPr="00E314C4">
              <w:rPr>
                <w:sz w:val="28"/>
              </w:rPr>
              <w:t xml:space="preserve"> every </w:t>
            </w:r>
            <w:r w:rsidR="00C3345D">
              <w:rPr>
                <w:sz w:val="28"/>
              </w:rPr>
              <w:t>Wednesday</w:t>
            </w:r>
            <w:r w:rsidRPr="00E314C4">
              <w:rPr>
                <w:sz w:val="28"/>
              </w:rPr>
              <w:t xml:space="preserve"> for cooking ingredients</w:t>
            </w:r>
            <w:r>
              <w:rPr>
                <w:sz w:val="28"/>
              </w:rPr>
              <w:t xml:space="preserve"> during the </w:t>
            </w:r>
            <w:r w:rsidR="00C3345D">
              <w:rPr>
                <w:sz w:val="28"/>
              </w:rPr>
              <w:t>Independent Living</w:t>
            </w:r>
            <w:r>
              <w:rPr>
                <w:sz w:val="28"/>
              </w:rPr>
              <w:t xml:space="preserve"> lessons</w:t>
            </w:r>
            <w:r w:rsidR="00C3345D">
              <w:rPr>
                <w:sz w:val="28"/>
              </w:rPr>
              <w:t xml:space="preserve">. </w:t>
            </w:r>
          </w:p>
          <w:p w:rsidR="00B60B04" w:rsidRDefault="00B60B04"/>
        </w:tc>
        <w:tc>
          <w:tcPr>
            <w:tcW w:w="864" w:type="dxa"/>
          </w:tcPr>
          <w:p w:rsidR="009D2335" w:rsidRDefault="009D2335">
            <w:pPr>
              <w:pStyle w:val="NoSpacing"/>
            </w:pPr>
          </w:p>
        </w:tc>
        <w:tc>
          <w:tcPr>
            <w:tcW w:w="864" w:type="dxa"/>
          </w:tcPr>
          <w:p w:rsidR="009D2335" w:rsidRDefault="009D2335">
            <w:pPr>
              <w:pStyle w:val="NoSpacing"/>
            </w:pPr>
          </w:p>
        </w:tc>
        <w:tc>
          <w:tcPr>
            <w:tcW w:w="6192" w:type="dxa"/>
          </w:tcPr>
          <w:p w:rsidR="009D2335" w:rsidRPr="003049C9" w:rsidRDefault="003049C9" w:rsidP="003049C9">
            <w:pPr>
              <w:pStyle w:val="Heading1"/>
              <w:jc w:val="center"/>
              <w:rPr>
                <w:sz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A1AD2A5" wp14:editId="220FFC5A">
                  <wp:simplePos x="0" y="0"/>
                  <wp:positionH relativeFrom="column">
                    <wp:posOffset>3095336</wp:posOffset>
                  </wp:positionH>
                  <wp:positionV relativeFrom="paragraph">
                    <wp:posOffset>-151303</wp:posOffset>
                  </wp:positionV>
                  <wp:extent cx="1197855" cy="933450"/>
                  <wp:effectExtent l="0" t="0" r="0" b="0"/>
                  <wp:wrapNone/>
                  <wp:docPr id="15" name="Picture 15" descr="Calendar Image Png Calendar Clipart Blue Pencil And - Calendar Icon Png  Blue Transparent PNG - 863x726 - Free Download on Nice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lendar Image Png Calendar Clipart Blue Pencil And - Calendar Icon Png  Blue Transparent PNG - 863x726 - Free Download on Nice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390" b="89984" l="10000" r="90000">
                                        <a14:foregroundMark x1="33537" y1="13459" x2="35000" y2="9546"/>
                                        <a14:foregroundMark x1="66707" y1="9546" x2="66707" y2="15023"/>
                                        <a14:foregroundMark x1="73537" y1="40845" x2="20732" y2="77465"/>
                                        <a14:foregroundMark x1="20732" y1="77465" x2="27927" y2="80438"/>
                                        <a14:foregroundMark x1="27317" y1="47887" x2="50854" y2="44288"/>
                                        <a14:foregroundMark x1="50854" y1="44288" x2="63415" y2="44757"/>
                                        <a14:foregroundMark x1="63415" y1="44757" x2="75488" y2="51956"/>
                                        <a14:foregroundMark x1="69024" y1="70110" x2="47073" y2="69484"/>
                                        <a14:foregroundMark x1="74878" y1="61815" x2="73293" y2="72300"/>
                                        <a14:foregroundMark x1="67439" y1="59624" x2="58902" y2="59624"/>
                                        <a14:foregroundMark x1="28780" y1="57433" x2="35610" y2="80751"/>
                                        <a14:foregroundMark x1="23415" y1="89984" x2="47805" y2="94366"/>
                                        <a14:foregroundMark x1="47805" y1="94366" x2="70488" y2="89671"/>
                                        <a14:foregroundMark x1="70488" y1="89671" x2="76707" y2="8998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85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E8E" w:rsidRPr="003049C9">
              <w:rPr>
                <w:sz w:val="72"/>
              </w:rPr>
              <w:t>Timetable</w:t>
            </w:r>
          </w:p>
          <w:p w:rsidR="004F153E" w:rsidRDefault="004F153E" w:rsidP="003049C9">
            <w:pPr>
              <w:spacing w:after="0"/>
              <w:jc w:val="center"/>
              <w:rPr>
                <w:b/>
                <w:sz w:val="28"/>
              </w:rPr>
            </w:pPr>
          </w:p>
          <w:p w:rsidR="003049C9" w:rsidRDefault="003049C9" w:rsidP="003049C9">
            <w:pPr>
              <w:spacing w:after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9.00am – 4.</w:t>
            </w:r>
            <w:r w:rsidR="002A467D">
              <w:rPr>
                <w:b/>
                <w:sz w:val="28"/>
              </w:rPr>
              <w:t>15</w:t>
            </w:r>
            <w:r>
              <w:rPr>
                <w:b/>
                <w:sz w:val="28"/>
              </w:rPr>
              <w:t>pm</w:t>
            </w:r>
          </w:p>
          <w:p w:rsidR="003049C9" w:rsidRDefault="00227E8E" w:rsidP="003049C9">
            <w:pPr>
              <w:pStyle w:val="Heading2"/>
              <w:jc w:val="center"/>
              <w:rPr>
                <w:color w:val="0070C0"/>
              </w:rPr>
            </w:pPr>
            <w:r w:rsidRPr="003049C9">
              <w:rPr>
                <w:color w:val="0070C0"/>
              </w:rPr>
              <w:t>Monday</w:t>
            </w:r>
          </w:p>
          <w:p w:rsidR="009D2335" w:rsidRPr="003049C9" w:rsidRDefault="00227E8E" w:rsidP="003049C9">
            <w:pPr>
              <w:pStyle w:val="Heading2"/>
              <w:jc w:val="center"/>
              <w:rPr>
                <w:color w:val="0070C0"/>
              </w:rPr>
            </w:pPr>
            <w:r w:rsidRPr="003049C9">
              <w:rPr>
                <w:color w:val="0070C0"/>
              </w:rPr>
              <w:t xml:space="preserve"> </w:t>
            </w:r>
            <w:r w:rsidRPr="003049C9">
              <w:rPr>
                <w:b w:val="0"/>
                <w:i/>
                <w:color w:val="0070C0"/>
                <w:u w:val="single"/>
              </w:rPr>
              <w:t>(optional and dependent on eligibility)</w:t>
            </w:r>
          </w:p>
          <w:p w:rsidR="00227E8E" w:rsidRPr="003049C9" w:rsidRDefault="00227E8E" w:rsidP="003049C9">
            <w:pPr>
              <w:pStyle w:val="Heading2"/>
              <w:jc w:val="center"/>
              <w:rPr>
                <w:rFonts w:eastAsiaTheme="minorEastAsia" w:cstheme="minorBidi"/>
                <w:b w:val="0"/>
                <w:bCs w:val="0"/>
                <w:color w:val="0070C0"/>
              </w:rPr>
            </w:pPr>
            <w:r w:rsidRPr="003049C9">
              <w:rPr>
                <w:rFonts w:eastAsiaTheme="minorEastAsia" w:cstheme="minorBidi"/>
                <w:b w:val="0"/>
                <w:bCs w:val="0"/>
                <w:color w:val="0070C0"/>
              </w:rPr>
              <w:t>Art and Design</w:t>
            </w:r>
            <w:r w:rsidR="002A467D">
              <w:rPr>
                <w:rFonts w:eastAsiaTheme="minorEastAsia" w:cstheme="minorBidi"/>
                <w:b w:val="0"/>
                <w:bCs w:val="0"/>
                <w:color w:val="0070C0"/>
              </w:rPr>
              <w:t xml:space="preserve"> / IT and Media</w:t>
            </w:r>
          </w:p>
          <w:p w:rsidR="003049C9" w:rsidRDefault="003049C9" w:rsidP="003049C9">
            <w:pPr>
              <w:pStyle w:val="Heading2"/>
              <w:jc w:val="center"/>
              <w:rPr>
                <w:color w:val="595959" w:themeColor="text1" w:themeTint="A6"/>
              </w:rPr>
            </w:pPr>
          </w:p>
          <w:p w:rsidR="00617B5E" w:rsidRPr="003049C9" w:rsidRDefault="00227E8E" w:rsidP="003049C9">
            <w:pPr>
              <w:pStyle w:val="Heading2"/>
              <w:jc w:val="center"/>
              <w:rPr>
                <w:color w:val="595959" w:themeColor="text1" w:themeTint="A6"/>
              </w:rPr>
            </w:pPr>
            <w:r w:rsidRPr="003049C9">
              <w:rPr>
                <w:color w:val="595959" w:themeColor="text1" w:themeTint="A6"/>
              </w:rPr>
              <w:t>Tuesday</w:t>
            </w:r>
          </w:p>
          <w:p w:rsidR="00617B5E" w:rsidRDefault="00617B5E" w:rsidP="003049C9">
            <w:pPr>
              <w:pStyle w:val="Heading2"/>
              <w:jc w:val="center"/>
              <w:rPr>
                <w:rFonts w:eastAsiaTheme="minorEastAsia" w:cstheme="minorBidi"/>
                <w:b w:val="0"/>
                <w:bCs w:val="0"/>
                <w:color w:val="595959" w:themeColor="text1" w:themeTint="A6"/>
              </w:rPr>
            </w:pPr>
            <w:r w:rsidRPr="003049C9">
              <w:rPr>
                <w:rFonts w:eastAsiaTheme="minorEastAsia" w:cstheme="minorBidi"/>
                <w:b w:val="0"/>
                <w:bCs w:val="0"/>
                <w:color w:val="595959" w:themeColor="text1" w:themeTint="A6"/>
              </w:rPr>
              <w:t xml:space="preserve">Community </w:t>
            </w:r>
            <w:r w:rsidR="002A467D">
              <w:rPr>
                <w:rFonts w:eastAsiaTheme="minorEastAsia" w:cstheme="minorBidi"/>
                <w:b w:val="0"/>
                <w:bCs w:val="0"/>
                <w:color w:val="595959" w:themeColor="text1" w:themeTint="A6"/>
              </w:rPr>
              <w:t>and English</w:t>
            </w:r>
          </w:p>
          <w:p w:rsidR="003049C9" w:rsidRDefault="003049C9" w:rsidP="003049C9">
            <w:pPr>
              <w:pStyle w:val="Heading2"/>
              <w:jc w:val="center"/>
              <w:rPr>
                <w:color w:val="595959" w:themeColor="text1" w:themeTint="A6"/>
              </w:rPr>
            </w:pPr>
          </w:p>
          <w:p w:rsidR="00617B5E" w:rsidRPr="003049C9" w:rsidRDefault="00227E8E" w:rsidP="003049C9">
            <w:pPr>
              <w:pStyle w:val="Heading2"/>
              <w:jc w:val="center"/>
              <w:rPr>
                <w:color w:val="595959" w:themeColor="text1" w:themeTint="A6"/>
              </w:rPr>
            </w:pPr>
            <w:r w:rsidRPr="003049C9">
              <w:rPr>
                <w:color w:val="595959" w:themeColor="text1" w:themeTint="A6"/>
              </w:rPr>
              <w:t>Wednesday</w:t>
            </w:r>
          </w:p>
          <w:p w:rsidR="002A467D" w:rsidRDefault="002A467D" w:rsidP="003049C9">
            <w:pPr>
              <w:pStyle w:val="Heading2"/>
              <w:jc w:val="center"/>
              <w:rPr>
                <w:rFonts w:eastAsiaTheme="minorEastAsia" w:cstheme="minorBidi"/>
                <w:b w:val="0"/>
                <w:bCs w:val="0"/>
                <w:color w:val="595959" w:themeColor="text1" w:themeTint="A6"/>
              </w:rPr>
            </w:pPr>
            <w:r>
              <w:rPr>
                <w:rFonts w:eastAsiaTheme="minorEastAsia" w:cstheme="minorBidi"/>
                <w:b w:val="0"/>
                <w:bCs w:val="0"/>
                <w:color w:val="595959" w:themeColor="text1" w:themeTint="A6"/>
              </w:rPr>
              <w:t xml:space="preserve">Employment, Relationships and </w:t>
            </w:r>
          </w:p>
          <w:p w:rsidR="003049C9" w:rsidRPr="003049C9" w:rsidRDefault="00617B5E" w:rsidP="003049C9">
            <w:pPr>
              <w:pStyle w:val="Heading2"/>
              <w:jc w:val="center"/>
              <w:rPr>
                <w:rFonts w:eastAsiaTheme="minorEastAsia" w:cstheme="minorBidi"/>
                <w:b w:val="0"/>
                <w:bCs w:val="0"/>
                <w:color w:val="595959" w:themeColor="text1" w:themeTint="A6"/>
              </w:rPr>
            </w:pPr>
            <w:r w:rsidRPr="003049C9">
              <w:rPr>
                <w:rFonts w:eastAsiaTheme="minorEastAsia" w:cstheme="minorBidi"/>
                <w:b w:val="0"/>
                <w:bCs w:val="0"/>
                <w:color w:val="595959" w:themeColor="text1" w:themeTint="A6"/>
              </w:rPr>
              <w:t>Independent Living</w:t>
            </w:r>
          </w:p>
          <w:p w:rsidR="003049C9" w:rsidRDefault="003049C9" w:rsidP="003049C9">
            <w:pPr>
              <w:pStyle w:val="Heading2"/>
              <w:jc w:val="center"/>
              <w:rPr>
                <w:color w:val="595959" w:themeColor="text1" w:themeTint="A6"/>
              </w:rPr>
            </w:pPr>
          </w:p>
          <w:p w:rsidR="00FB5F56" w:rsidRPr="003049C9" w:rsidRDefault="00227E8E" w:rsidP="003049C9">
            <w:pPr>
              <w:pStyle w:val="Heading2"/>
              <w:jc w:val="center"/>
              <w:rPr>
                <w:color w:val="595959" w:themeColor="text1" w:themeTint="A6"/>
              </w:rPr>
            </w:pPr>
            <w:r w:rsidRPr="003049C9">
              <w:rPr>
                <w:color w:val="595959" w:themeColor="text1" w:themeTint="A6"/>
              </w:rPr>
              <w:t>Thursday</w:t>
            </w:r>
          </w:p>
          <w:p w:rsidR="00617B5E" w:rsidRPr="003049C9" w:rsidRDefault="002A467D" w:rsidP="003049C9">
            <w:pPr>
              <w:pStyle w:val="Heading2"/>
              <w:jc w:val="center"/>
              <w:rPr>
                <w:rFonts w:eastAsiaTheme="minorEastAsia" w:cstheme="minorBidi"/>
                <w:b w:val="0"/>
                <w:bCs w:val="0"/>
                <w:color w:val="595959" w:themeColor="text1" w:themeTint="A6"/>
              </w:rPr>
            </w:pPr>
            <w:proofErr w:type="spellStart"/>
            <w:r>
              <w:rPr>
                <w:rFonts w:eastAsiaTheme="minorEastAsia" w:cstheme="minorBidi"/>
                <w:b w:val="0"/>
                <w:bCs w:val="0"/>
                <w:color w:val="595959" w:themeColor="text1" w:themeTint="A6"/>
              </w:rPr>
              <w:t>Maths</w:t>
            </w:r>
            <w:proofErr w:type="spellEnd"/>
            <w:r>
              <w:rPr>
                <w:rFonts w:eastAsiaTheme="minorEastAsia" w:cstheme="minorBidi"/>
                <w:b w:val="0"/>
                <w:bCs w:val="0"/>
                <w:color w:val="595959" w:themeColor="text1" w:themeTint="A6"/>
              </w:rPr>
              <w:t xml:space="preserve"> and Good Health</w:t>
            </w:r>
          </w:p>
          <w:p w:rsidR="003049C9" w:rsidRDefault="003049C9" w:rsidP="003049C9">
            <w:pPr>
              <w:pStyle w:val="Heading2"/>
              <w:jc w:val="center"/>
              <w:rPr>
                <w:color w:val="595959" w:themeColor="text1" w:themeTint="A6"/>
              </w:rPr>
            </w:pPr>
          </w:p>
          <w:p w:rsidR="003049C9" w:rsidRDefault="00227E8E" w:rsidP="003049C9">
            <w:pPr>
              <w:pStyle w:val="Heading2"/>
              <w:jc w:val="center"/>
              <w:rPr>
                <w:color w:val="0070C0"/>
              </w:rPr>
            </w:pPr>
            <w:r w:rsidRPr="003049C9">
              <w:rPr>
                <w:color w:val="0070C0"/>
              </w:rPr>
              <w:t xml:space="preserve">Friday </w:t>
            </w:r>
          </w:p>
          <w:p w:rsidR="00FB5F56" w:rsidRPr="003049C9" w:rsidRDefault="00227E8E" w:rsidP="003049C9">
            <w:pPr>
              <w:pStyle w:val="Heading2"/>
              <w:jc w:val="center"/>
              <w:rPr>
                <w:b w:val="0"/>
                <w:i/>
                <w:color w:val="0070C0"/>
                <w:u w:val="single"/>
              </w:rPr>
            </w:pPr>
            <w:r w:rsidRPr="003049C9">
              <w:rPr>
                <w:b w:val="0"/>
                <w:i/>
                <w:color w:val="0070C0"/>
                <w:u w:val="single"/>
              </w:rPr>
              <w:t>(optional and dependent on eligibility)</w:t>
            </w:r>
          </w:p>
          <w:p w:rsidR="009D2335" w:rsidRPr="003049C9" w:rsidRDefault="002A467D" w:rsidP="003049C9">
            <w:pPr>
              <w:pStyle w:val="Heading2"/>
              <w:jc w:val="center"/>
              <w:rPr>
                <w:color w:val="595959" w:themeColor="text1" w:themeTint="A6"/>
              </w:rPr>
            </w:pPr>
            <w:r>
              <w:rPr>
                <w:rFonts w:eastAsiaTheme="minorEastAsia" w:cstheme="minorBidi"/>
                <w:b w:val="0"/>
                <w:bCs w:val="0"/>
                <w:color w:val="0070C0"/>
              </w:rPr>
              <w:t>Personal Development</w:t>
            </w:r>
          </w:p>
        </w:tc>
      </w:tr>
      <w:tr w:rsidR="009D2335" w:rsidTr="00C3345D">
        <w:trPr>
          <w:trHeight w:hRule="exact" w:val="504"/>
        </w:trPr>
        <w:tc>
          <w:tcPr>
            <w:tcW w:w="6521" w:type="dxa"/>
            <w:vAlign w:val="bottom"/>
          </w:tcPr>
          <w:p w:rsidR="009D2335" w:rsidRDefault="009D2335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Align w:val="bottom"/>
          </w:tcPr>
          <w:p w:rsidR="009D2335" w:rsidRDefault="009D2335">
            <w:pPr>
              <w:pStyle w:val="NoSpacing"/>
            </w:pPr>
          </w:p>
        </w:tc>
        <w:tc>
          <w:tcPr>
            <w:tcW w:w="864" w:type="dxa"/>
            <w:vAlign w:val="bottom"/>
          </w:tcPr>
          <w:p w:rsidR="009D2335" w:rsidRDefault="009D2335">
            <w:pPr>
              <w:pStyle w:val="NoSpacing"/>
            </w:pPr>
          </w:p>
        </w:tc>
        <w:tc>
          <w:tcPr>
            <w:tcW w:w="6192" w:type="dxa"/>
            <w:vAlign w:val="bottom"/>
          </w:tcPr>
          <w:p w:rsidR="009D2335" w:rsidRDefault="009D2335">
            <w:pPr>
              <w:pStyle w:val="NoSpacing"/>
              <w:jc w:val="right"/>
              <w:rPr>
                <w:rStyle w:val="PageNumber"/>
              </w:rPr>
            </w:pPr>
          </w:p>
        </w:tc>
      </w:tr>
    </w:tbl>
    <w:p w:rsidR="003363C3" w:rsidRPr="001E7823" w:rsidRDefault="003363C3" w:rsidP="003363C3">
      <w:pPr>
        <w:pStyle w:val="Heading1"/>
        <w:spacing w:after="240"/>
      </w:pPr>
      <w:r>
        <w:br w:type="page"/>
      </w:r>
      <w:r w:rsidR="008C04F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1061316</wp:posOffset>
                </wp:positionH>
                <wp:positionV relativeFrom="paragraph">
                  <wp:posOffset>413732</wp:posOffset>
                </wp:positionV>
                <wp:extent cx="2862943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94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F15" w:rsidRPr="00E73F15" w:rsidRDefault="00E73F15" w:rsidP="00E73F15">
                            <w:pPr>
                              <w:pStyle w:val="Heading1"/>
                              <w:jc w:val="center"/>
                              <w:rPr>
                                <w:sz w:val="72"/>
                              </w:rPr>
                            </w:pPr>
                            <w:r w:rsidRPr="00E73F15">
                              <w:rPr>
                                <w:sz w:val="72"/>
                              </w:rPr>
                              <w:t>Term 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3.55pt;margin-top:32.6pt;width:225.45pt;height:110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" filled="f" stroked="f">
                <v:textbox style="mso-fit-shape-to-text:t">
                  <w:txbxContent>
                    <w:p w:rsidR="00E73F15" w:rsidRPr="00E73F15" w:rsidRDefault="00E73F15" w:rsidP="00E73F15">
                      <w:pPr>
                        <w:pStyle w:val="Heading1"/>
                        <w:jc w:val="center"/>
                        <w:rPr>
                          <w:sz w:val="72"/>
                        </w:rPr>
                      </w:pPr>
                      <w:r w:rsidRPr="00E73F15">
                        <w:rPr>
                          <w:sz w:val="72"/>
                        </w:rPr>
                        <w:t>Term Dates</w:t>
                      </w:r>
                    </w:p>
                  </w:txbxContent>
                </v:textbox>
              </v:shape>
            </w:pict>
          </mc:Fallback>
        </mc:AlternateContent>
      </w:r>
      <w:r w:rsidR="008C04F2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444615</wp:posOffset>
            </wp:positionV>
            <wp:extent cx="1143000" cy="782971"/>
            <wp:effectExtent l="0" t="0" r="0" b="0"/>
            <wp:wrapNone/>
            <wp:docPr id="9" name="Picture 9" descr="calendar Clipart | +1,566,198 clip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lendar Clipart | +1,566,198 clip art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8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4F2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5796684</wp:posOffset>
            </wp:positionH>
            <wp:positionV relativeFrom="paragraph">
              <wp:posOffset>-3002</wp:posOffset>
            </wp:positionV>
            <wp:extent cx="2712203" cy="1422400"/>
            <wp:effectExtent l="0" t="0" r="0" b="6350"/>
            <wp:wrapNone/>
            <wp:docPr id="3" name="Picture 3" descr="Seesaw Expectations British School of Beijing, Shun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saw Expectations British School of Beijing, Shuny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03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              </w:t>
      </w:r>
    </w:p>
    <w:p w:rsidR="00424732" w:rsidRDefault="00424732" w:rsidP="003363C3">
      <w:pPr>
        <w:tabs>
          <w:tab w:val="left" w:pos="9660"/>
        </w:tabs>
      </w:pPr>
    </w:p>
    <w:p w:rsidR="00424732" w:rsidRPr="00424732" w:rsidRDefault="00424732" w:rsidP="00424732">
      <w:pPr>
        <w:spacing w:after="200" w:line="264" w:lineRule="auto"/>
        <w:ind w:left="8080"/>
        <w:rPr>
          <w:rFonts w:asciiTheme="majorHAnsi" w:hAnsiTheme="majorHAnsi"/>
          <w:sz w:val="4"/>
        </w:rPr>
      </w:pPr>
    </w:p>
    <w:p w:rsidR="008C04F2" w:rsidRDefault="008C04F2" w:rsidP="00424732">
      <w:pPr>
        <w:spacing w:after="200" w:line="264" w:lineRule="auto"/>
        <w:ind w:left="8080"/>
        <w:rPr>
          <w:rFonts w:asciiTheme="majorHAnsi" w:hAnsiTheme="majorHAnsi"/>
          <w:b/>
          <w:sz w:val="28"/>
        </w:rPr>
      </w:pPr>
    </w:p>
    <w:p w:rsidR="008C04F2" w:rsidRDefault="008C04F2" w:rsidP="00424732">
      <w:pPr>
        <w:spacing w:after="200" w:line="264" w:lineRule="auto"/>
        <w:ind w:left="8080"/>
        <w:rPr>
          <w:rFonts w:asciiTheme="majorHAnsi" w:hAnsiTheme="majorHAnsi"/>
          <w:b/>
          <w:sz w:val="28"/>
        </w:rPr>
      </w:pPr>
      <w:r w:rsidRPr="00E73F15">
        <w:rPr>
          <w:rFonts w:asciiTheme="majorHAnsi" w:hAnsiTheme="majorHAnsi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364490</wp:posOffset>
                </wp:positionV>
                <wp:extent cx="4661535" cy="564515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1535" cy="564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67D" w:rsidRPr="008C04F2" w:rsidRDefault="002A467D" w:rsidP="002A46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rFonts w:asciiTheme="minorHAnsi" w:hAnsiTheme="minorHAnsi" w:cs="Arial"/>
                                <w:color w:val="362936"/>
                                <w:position w:val="6"/>
                                <w:sz w:val="22"/>
                                <w:szCs w:val="20"/>
                                <w:u w:val="single"/>
                              </w:rPr>
                            </w:pPr>
                            <w:r w:rsidRPr="008C04F2">
                              <w:rPr>
                                <w:rStyle w:val="Strong"/>
                                <w:rFonts w:asciiTheme="minorHAnsi" w:hAnsiTheme="minorHAnsi" w:cs="Arial"/>
                                <w:color w:val="362936"/>
                                <w:position w:val="6"/>
                                <w:sz w:val="22"/>
                                <w:szCs w:val="20"/>
                                <w:u w:val="single"/>
                              </w:rPr>
                              <w:t>Term 1</w:t>
                            </w:r>
                            <w:r w:rsidRPr="008C04F2">
                              <w:rPr>
                                <w:rStyle w:val="Strong"/>
                                <w:rFonts w:asciiTheme="minorHAnsi" w:hAnsiTheme="minorHAnsi" w:cs="Arial"/>
                                <w:color w:val="362936"/>
                                <w:position w:val="6"/>
                                <w:sz w:val="22"/>
                                <w:szCs w:val="20"/>
                                <w:u w:val="single"/>
                              </w:rPr>
                              <w:br/>
                            </w:r>
                          </w:p>
                          <w:p w:rsidR="008C04F2" w:rsidRDefault="008C04F2" w:rsidP="002A467D">
                            <w:pPr>
                              <w:pStyle w:val="NormalWeb"/>
                              <w:tabs>
                                <w:tab w:val="left" w:pos="3670"/>
                              </w:tabs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Welcome Day                       Thursday 8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September 2022</w:t>
                            </w:r>
                          </w:p>
                          <w:p w:rsidR="002A467D" w:rsidRPr="008C04F2" w:rsidRDefault="002A467D" w:rsidP="002A467D">
                            <w:pPr>
                              <w:pStyle w:val="NormalWeb"/>
                              <w:tabs>
                                <w:tab w:val="left" w:pos="3670"/>
                              </w:tabs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</w:pP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Term starts                           Week commencing Monday 12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September 2022</w:t>
                            </w:r>
                          </w:p>
                          <w:p w:rsidR="002A467D" w:rsidRPr="008C04F2" w:rsidRDefault="002A467D" w:rsidP="002A467D">
                            <w:pPr>
                              <w:pStyle w:val="NormalWeb"/>
                              <w:tabs>
                                <w:tab w:val="left" w:pos="3670"/>
                              </w:tabs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</w:pP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Student review day            Thursday 20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October 2022 (no college)</w:t>
                            </w:r>
                          </w:p>
                          <w:p w:rsidR="002A467D" w:rsidRPr="008C04F2" w:rsidRDefault="008F4046" w:rsidP="002A467D">
                            <w:pPr>
                              <w:pStyle w:val="NormalWeb"/>
                              <w:tabs>
                                <w:tab w:val="left" w:pos="3670"/>
                              </w:tabs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</w:pP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Training Day                      </w:t>
                            </w:r>
                            <w:r w:rsidR="002A467D"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 Friday 21st October 2022 (no college)</w:t>
                            </w:r>
                          </w:p>
                          <w:p w:rsidR="002A467D" w:rsidRPr="008C04F2" w:rsidRDefault="002A467D" w:rsidP="002A467D">
                            <w:pPr>
                              <w:pStyle w:val="NormalWeb"/>
                              <w:tabs>
                                <w:tab w:val="left" w:pos="3670"/>
                              </w:tabs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</w:pP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Half term                               Monday 24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– Friday 28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October 2022</w:t>
                            </w:r>
                          </w:p>
                          <w:p w:rsidR="002A467D" w:rsidRPr="008C04F2" w:rsidRDefault="002A467D" w:rsidP="002A467D">
                            <w:pPr>
                              <w:pStyle w:val="NormalWeb"/>
                              <w:tabs>
                                <w:tab w:val="left" w:pos="3670"/>
                              </w:tabs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</w:pP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Last day of term                  Thursday 15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December 2022</w:t>
                            </w:r>
                          </w:p>
                          <w:p w:rsidR="002A467D" w:rsidRPr="008C04F2" w:rsidRDefault="002A467D" w:rsidP="002A46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u w:val="single"/>
                              </w:rPr>
                            </w:pPr>
                          </w:p>
                          <w:p w:rsidR="002A467D" w:rsidRPr="008C04F2" w:rsidRDefault="002A467D" w:rsidP="002A46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u w:val="single"/>
                              </w:rPr>
                            </w:pPr>
                            <w:r w:rsidRPr="008C04F2">
                              <w:rPr>
                                <w:rStyle w:val="Strong"/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u w:val="single"/>
                              </w:rPr>
                              <w:t>Term 2</w:t>
                            </w:r>
                            <w:r w:rsidRPr="008C04F2">
                              <w:rPr>
                                <w:rStyle w:val="Strong"/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u w:val="single"/>
                              </w:rPr>
                              <w:br/>
                            </w:r>
                          </w:p>
                          <w:p w:rsidR="002A467D" w:rsidRPr="008C04F2" w:rsidRDefault="002A467D" w:rsidP="002A46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</w:pP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Term starts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ab/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ab/>
                              <w:t xml:space="preserve">     Thursday 5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January 2023</w:t>
                            </w:r>
                          </w:p>
                          <w:p w:rsidR="002A467D" w:rsidRPr="008C04F2" w:rsidRDefault="002A467D" w:rsidP="002A46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</w:pP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Half term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ab/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ab/>
                              <w:t xml:space="preserve">     Monday 13th – Friday 17th February 2023</w:t>
                            </w:r>
                          </w:p>
                          <w:p w:rsidR="002A467D" w:rsidRPr="008C04F2" w:rsidRDefault="008F4046" w:rsidP="002A46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</w:pP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Training Day         </w:t>
                            </w:r>
                            <w:r w:rsidR="002A467D"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ab/>
                              <w:t xml:space="preserve">     Monday 20th February 2023 (n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o</w:t>
                            </w:r>
                            <w:r w:rsidR="002A467D"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college)</w:t>
                            </w:r>
                          </w:p>
                          <w:p w:rsidR="002A467D" w:rsidRPr="008C04F2" w:rsidRDefault="008F4046" w:rsidP="002A46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</w:pP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Year 10/11t</w:t>
                            </w:r>
                            <w:r w:rsidR="002A467D"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aster da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y</w:t>
                            </w:r>
                            <w:r w:rsidR="002A467D"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 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     Thursday</w:t>
                            </w:r>
                            <w:r w:rsidR="002A467D"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23rd</w:t>
                            </w:r>
                            <w:r w:rsidR="002A467D"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2A467D"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February 2023 (no college)  </w:t>
                            </w:r>
                          </w:p>
                          <w:p w:rsidR="002A467D" w:rsidRPr="008C04F2" w:rsidRDefault="002A467D" w:rsidP="002A46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</w:pP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Term ends                             Thursday 30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March 2023</w:t>
                            </w:r>
                          </w:p>
                          <w:p w:rsidR="002A467D" w:rsidRPr="008C04F2" w:rsidRDefault="002A467D" w:rsidP="002A46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u w:val="single"/>
                              </w:rPr>
                            </w:pPr>
                          </w:p>
                          <w:p w:rsidR="002A467D" w:rsidRPr="008C04F2" w:rsidRDefault="002A467D" w:rsidP="002A46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u w:val="single"/>
                              </w:rPr>
                            </w:pPr>
                            <w:r w:rsidRPr="008C04F2">
                              <w:rPr>
                                <w:rStyle w:val="Strong"/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u w:val="single"/>
                              </w:rPr>
                              <w:t>Term 3</w:t>
                            </w:r>
                            <w:r w:rsidRPr="008C04F2">
                              <w:rPr>
                                <w:rStyle w:val="Strong"/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u w:val="single"/>
                              </w:rPr>
                              <w:br/>
                            </w:r>
                          </w:p>
                          <w:p w:rsidR="002A467D" w:rsidRPr="008C04F2" w:rsidRDefault="002A467D" w:rsidP="002A46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</w:pP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Term starts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ab/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ab/>
                            </w:r>
                            <w:r w:rsidR="008F4046"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    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Monday 17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April 2023</w:t>
                            </w:r>
                          </w:p>
                          <w:p w:rsidR="002A467D" w:rsidRPr="008C04F2" w:rsidRDefault="002A467D" w:rsidP="002A46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</w:pP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Student review day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ab/>
                            </w:r>
                            <w:r w:rsidR="008F4046"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    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Friday 26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May 2023 (no college)</w:t>
                            </w:r>
                          </w:p>
                          <w:p w:rsidR="002A467D" w:rsidRPr="008C04F2" w:rsidRDefault="002A467D" w:rsidP="002A46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</w:pP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Half term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ab/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ab/>
                            </w:r>
                            <w:r w:rsidR="008F4046"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    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Monday 29th May – Friday 2nd June</w:t>
                            </w:r>
                            <w:r w:rsidRPr="008C04F2">
                              <w:rPr>
                                <w:rFonts w:asciiTheme="minorHAnsi" w:hAnsiTheme="minorHAnsi" w:cs="Arial"/>
                                <w:bCs/>
                                <w:color w:val="000000" w:themeColor="text1"/>
                                <w:position w:val="6"/>
                                <w:sz w:val="28"/>
                              </w:rPr>
                              <w:t xml:space="preserve"> 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2023</w:t>
                            </w:r>
                          </w:p>
                          <w:p w:rsidR="002A467D" w:rsidRPr="008C04F2" w:rsidRDefault="002A467D" w:rsidP="002A46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</w:pP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Term Ends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ab/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ab/>
                            </w:r>
                            <w:r w:rsidR="008F4046"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 xml:space="preserve">     </w:t>
                            </w:r>
                            <w:r w:rsidRPr="008C04F2">
                              <w:rPr>
                                <w:rFonts w:asciiTheme="minorHAnsi" w:hAnsiTheme="minorHAnsi" w:cs="Arial"/>
                                <w:color w:val="000000" w:themeColor="text1"/>
                                <w:position w:val="6"/>
                                <w:sz w:val="22"/>
                                <w:szCs w:val="20"/>
                              </w:rPr>
                              <w:t>Friday 7th July 2023</w:t>
                            </w:r>
                          </w:p>
                          <w:p w:rsidR="00E73F15" w:rsidRDefault="00E73F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9.6pt;margin-top:28.7pt;width:367.05pt;height:444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" stroked="f">
                <v:textbox>
                  <w:txbxContent>
                    <w:p w:rsidR="002A467D" w:rsidRPr="008C04F2" w:rsidRDefault="002A467D" w:rsidP="002A467D">
                      <w:pPr>
                        <w:pStyle w:val="NormalWeb"/>
                        <w:spacing w:before="0" w:beforeAutospacing="0" w:after="0" w:afterAutospacing="0"/>
                        <w:rPr>
                          <w:rStyle w:val="Strong"/>
                          <w:rFonts w:asciiTheme="minorHAnsi" w:hAnsiTheme="minorHAnsi" w:cs="Arial"/>
                          <w:color w:val="362936"/>
                          <w:position w:val="6"/>
                          <w:sz w:val="22"/>
                          <w:szCs w:val="20"/>
                          <w:u w:val="single"/>
                        </w:rPr>
                      </w:pPr>
                      <w:r w:rsidRPr="008C04F2">
                        <w:rPr>
                          <w:rStyle w:val="Strong"/>
                          <w:rFonts w:asciiTheme="minorHAnsi" w:hAnsiTheme="minorHAnsi" w:cs="Arial"/>
                          <w:color w:val="362936"/>
                          <w:position w:val="6"/>
                          <w:sz w:val="22"/>
                          <w:szCs w:val="20"/>
                          <w:u w:val="single"/>
                        </w:rPr>
                        <w:t>Term 1</w:t>
                      </w:r>
                      <w:r w:rsidRPr="008C04F2">
                        <w:rPr>
                          <w:rStyle w:val="Strong"/>
                          <w:rFonts w:asciiTheme="minorHAnsi" w:hAnsiTheme="minorHAnsi" w:cs="Arial"/>
                          <w:color w:val="362936"/>
                          <w:position w:val="6"/>
                          <w:sz w:val="22"/>
                          <w:szCs w:val="20"/>
                          <w:u w:val="single"/>
                        </w:rPr>
                        <w:br/>
                      </w:r>
                    </w:p>
                    <w:p w:rsidR="008C04F2" w:rsidRDefault="008C04F2" w:rsidP="002A467D">
                      <w:pPr>
                        <w:pStyle w:val="NormalWeb"/>
                        <w:tabs>
                          <w:tab w:val="left" w:pos="3670"/>
                        </w:tabs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</w:pPr>
                      <w:r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Welcome Day                       Thursday 8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September 2022</w:t>
                      </w:r>
                    </w:p>
                    <w:p w:rsidR="002A467D" w:rsidRPr="008C04F2" w:rsidRDefault="002A467D" w:rsidP="002A467D">
                      <w:pPr>
                        <w:pStyle w:val="NormalWeb"/>
                        <w:tabs>
                          <w:tab w:val="left" w:pos="3670"/>
                        </w:tabs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</w:pP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Term starts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                          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Week commencing Monday 12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vertAlign w:val="superscript"/>
                        </w:rPr>
                        <w:t>th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September 2022</w:t>
                      </w:r>
                    </w:p>
                    <w:p w:rsidR="002A467D" w:rsidRPr="008C04F2" w:rsidRDefault="002A467D" w:rsidP="002A467D">
                      <w:pPr>
                        <w:pStyle w:val="NormalWeb"/>
                        <w:tabs>
                          <w:tab w:val="left" w:pos="3670"/>
                        </w:tabs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</w:pP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Student review day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           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Thursday 20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vertAlign w:val="superscript"/>
                        </w:rPr>
                        <w:t>th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October 2022 (no college)</w:t>
                      </w:r>
                    </w:p>
                    <w:p w:rsidR="002A467D" w:rsidRPr="008C04F2" w:rsidRDefault="008F4046" w:rsidP="002A467D">
                      <w:pPr>
                        <w:pStyle w:val="NormalWeb"/>
                        <w:tabs>
                          <w:tab w:val="left" w:pos="3670"/>
                        </w:tabs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</w:pP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Training Day                      </w:t>
                      </w:r>
                      <w:r w:rsidR="002A467D"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 </w:t>
                      </w:r>
                      <w:r w:rsidR="002A467D"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Friday 21st October 2022 (no college)</w:t>
                      </w:r>
                    </w:p>
                    <w:p w:rsidR="002A467D" w:rsidRPr="008C04F2" w:rsidRDefault="002A467D" w:rsidP="002A467D">
                      <w:pPr>
                        <w:pStyle w:val="NormalWeb"/>
                        <w:tabs>
                          <w:tab w:val="left" w:pos="3670"/>
                        </w:tabs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</w:pP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Half term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                              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Monday 24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vertAlign w:val="superscript"/>
                        </w:rPr>
                        <w:t>th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– Friday 28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vertAlign w:val="superscript"/>
                        </w:rPr>
                        <w:t>th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October 2022</w:t>
                      </w:r>
                    </w:p>
                    <w:p w:rsidR="002A467D" w:rsidRPr="008C04F2" w:rsidRDefault="002A467D" w:rsidP="002A467D">
                      <w:pPr>
                        <w:pStyle w:val="NormalWeb"/>
                        <w:tabs>
                          <w:tab w:val="left" w:pos="3670"/>
                        </w:tabs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</w:pP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Last day of term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                 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Thursday 15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vertAlign w:val="superscript"/>
                        </w:rPr>
                        <w:t>th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December 2022</w:t>
                      </w:r>
                    </w:p>
                    <w:p w:rsidR="002A467D" w:rsidRPr="008C04F2" w:rsidRDefault="002A467D" w:rsidP="002A467D">
                      <w:pPr>
                        <w:pStyle w:val="NormalWeb"/>
                        <w:spacing w:before="0" w:beforeAutospacing="0" w:after="0" w:afterAutospacing="0"/>
                        <w:rPr>
                          <w:rStyle w:val="Strong"/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u w:val="single"/>
                        </w:rPr>
                      </w:pPr>
                    </w:p>
                    <w:p w:rsidR="002A467D" w:rsidRPr="008C04F2" w:rsidRDefault="002A467D" w:rsidP="002A467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u w:val="single"/>
                        </w:rPr>
                      </w:pPr>
                      <w:r w:rsidRPr="008C04F2">
                        <w:rPr>
                          <w:rStyle w:val="Strong"/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u w:val="single"/>
                        </w:rPr>
                        <w:t>Term 2</w:t>
                      </w:r>
                      <w:r w:rsidRPr="008C04F2">
                        <w:rPr>
                          <w:rStyle w:val="Strong"/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u w:val="single"/>
                        </w:rPr>
                        <w:br/>
                      </w:r>
                    </w:p>
                    <w:p w:rsidR="002A467D" w:rsidRPr="008C04F2" w:rsidRDefault="002A467D" w:rsidP="002A467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</w:pP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Term starts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ab/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ab/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    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Thursday 5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vertAlign w:val="superscript"/>
                        </w:rPr>
                        <w:t>th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January 2023</w:t>
                      </w:r>
                    </w:p>
                    <w:p w:rsidR="002A467D" w:rsidRPr="008C04F2" w:rsidRDefault="002A467D" w:rsidP="002A467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</w:pP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Half term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ab/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ab/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    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Monday 13th – Friday 17th February 2023</w:t>
                      </w:r>
                    </w:p>
                    <w:p w:rsidR="002A467D" w:rsidRPr="008C04F2" w:rsidRDefault="008F4046" w:rsidP="002A467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</w:pP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Training Day         </w:t>
                      </w:r>
                      <w:r w:rsidR="002A467D"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ab/>
                      </w:r>
                      <w:r w:rsidR="002A467D"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    </w:t>
                      </w:r>
                      <w:r w:rsidR="002A467D"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Monday 20th February 2023 (n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o</w:t>
                      </w:r>
                      <w:r w:rsidR="002A467D"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college)</w:t>
                      </w:r>
                    </w:p>
                    <w:p w:rsidR="002A467D" w:rsidRPr="008C04F2" w:rsidRDefault="008F4046" w:rsidP="002A467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</w:pP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Year 10/11t</w:t>
                      </w:r>
                      <w:r w:rsidR="002A467D"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aster da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y</w:t>
                      </w:r>
                      <w:r w:rsidR="002A467D"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 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     Thursday</w:t>
                      </w:r>
                      <w:r w:rsidR="002A467D"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23rd</w:t>
                      </w:r>
                      <w:r w:rsidR="002A467D"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vertAlign w:val="superscript"/>
                        </w:rPr>
                        <w:t>th</w:t>
                      </w:r>
                      <w:r w:rsidR="002A467D"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February 2023 (no college)</w:t>
                      </w:r>
                      <w:r w:rsidR="002A467D"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 </w:t>
                      </w:r>
                    </w:p>
                    <w:p w:rsidR="002A467D" w:rsidRPr="008C04F2" w:rsidRDefault="002A467D" w:rsidP="002A467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</w:pP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Term ends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                            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Thursday 30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vertAlign w:val="superscript"/>
                        </w:rPr>
                        <w:t>th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March 2023</w:t>
                      </w:r>
                    </w:p>
                    <w:p w:rsidR="002A467D" w:rsidRPr="008C04F2" w:rsidRDefault="002A467D" w:rsidP="002A467D">
                      <w:pPr>
                        <w:pStyle w:val="NormalWeb"/>
                        <w:spacing w:before="0" w:beforeAutospacing="0" w:after="0" w:afterAutospacing="0"/>
                        <w:rPr>
                          <w:rStyle w:val="Strong"/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u w:val="single"/>
                        </w:rPr>
                      </w:pPr>
                    </w:p>
                    <w:p w:rsidR="002A467D" w:rsidRPr="008C04F2" w:rsidRDefault="002A467D" w:rsidP="002A467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u w:val="single"/>
                        </w:rPr>
                      </w:pPr>
                      <w:r w:rsidRPr="008C04F2">
                        <w:rPr>
                          <w:rStyle w:val="Strong"/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u w:val="single"/>
                        </w:rPr>
                        <w:t>Term 3</w:t>
                      </w:r>
                      <w:r w:rsidRPr="008C04F2">
                        <w:rPr>
                          <w:rStyle w:val="Strong"/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u w:val="single"/>
                        </w:rPr>
                        <w:br/>
                      </w:r>
                    </w:p>
                    <w:p w:rsidR="002A467D" w:rsidRPr="008C04F2" w:rsidRDefault="002A467D" w:rsidP="002A467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</w:pP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Term starts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ab/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ab/>
                      </w:r>
                      <w:r w:rsidR="008F4046"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    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Monday 17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vertAlign w:val="superscript"/>
                        </w:rPr>
                        <w:t>th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April 2023</w:t>
                      </w:r>
                    </w:p>
                    <w:p w:rsidR="002A467D" w:rsidRPr="008C04F2" w:rsidRDefault="002A467D" w:rsidP="002A467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</w:pP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Student review day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ab/>
                      </w:r>
                      <w:r w:rsidR="008F4046"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    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Friday 26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  <w:vertAlign w:val="superscript"/>
                        </w:rPr>
                        <w:t>th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May 2023 (no college)</w:t>
                      </w:r>
                    </w:p>
                    <w:p w:rsidR="002A467D" w:rsidRPr="008C04F2" w:rsidRDefault="002A467D" w:rsidP="002A467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</w:pP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Half term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ab/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ab/>
                      </w:r>
                      <w:r w:rsidR="008F4046"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    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Monday 29th May – Friday 2nd June</w:t>
                      </w:r>
                      <w:r w:rsidRPr="008C04F2">
                        <w:rPr>
                          <w:rFonts w:asciiTheme="minorHAnsi" w:hAnsiTheme="minorHAnsi" w:cs="Arial"/>
                          <w:bCs/>
                          <w:color w:val="000000" w:themeColor="text1"/>
                          <w:position w:val="6"/>
                          <w:sz w:val="28"/>
                        </w:rPr>
                        <w:t xml:space="preserve"> 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2023</w:t>
                      </w:r>
                    </w:p>
                    <w:p w:rsidR="002A467D" w:rsidRPr="008C04F2" w:rsidRDefault="002A467D" w:rsidP="002A467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</w:pP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Term Ends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ab/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ab/>
                      </w:r>
                      <w:r w:rsidR="008F4046"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 xml:space="preserve">     </w:t>
                      </w:r>
                      <w:r w:rsidRPr="008C04F2">
                        <w:rPr>
                          <w:rFonts w:asciiTheme="minorHAnsi" w:hAnsiTheme="minorHAnsi" w:cs="Arial"/>
                          <w:color w:val="000000" w:themeColor="text1"/>
                          <w:position w:val="6"/>
                          <w:sz w:val="22"/>
                          <w:szCs w:val="20"/>
                        </w:rPr>
                        <w:t>Friday 7th July 2023</w:t>
                      </w:r>
                    </w:p>
                    <w:p w:rsidR="00E73F15" w:rsidRDefault="00E73F15"/>
                  </w:txbxContent>
                </v:textbox>
                <w10:wrap type="square"/>
              </v:shape>
            </w:pict>
          </mc:Fallback>
        </mc:AlternateContent>
      </w:r>
    </w:p>
    <w:p w:rsidR="00424732" w:rsidRPr="00424732" w:rsidRDefault="00424732" w:rsidP="00424732">
      <w:pPr>
        <w:spacing w:after="200" w:line="264" w:lineRule="auto"/>
        <w:ind w:left="8080"/>
        <w:rPr>
          <w:rFonts w:asciiTheme="majorHAnsi" w:hAnsiTheme="majorHAnsi"/>
          <w:b/>
          <w:sz w:val="28"/>
        </w:rPr>
      </w:pPr>
      <w:r w:rsidRPr="00424732">
        <w:rPr>
          <w:rFonts w:asciiTheme="majorHAnsi" w:hAnsiTheme="majorHAnsi"/>
          <w:b/>
          <w:sz w:val="28"/>
        </w:rPr>
        <w:t>What is Seesaw?</w:t>
      </w:r>
    </w:p>
    <w:p w:rsidR="00424732" w:rsidRDefault="00424732" w:rsidP="00424732">
      <w:pPr>
        <w:spacing w:after="200" w:line="264" w:lineRule="auto"/>
        <w:ind w:left="8080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Seesaw is an app that we will be using in our lessons as a way for your young person to share what they are learning at College.</w:t>
      </w:r>
    </w:p>
    <w:p w:rsidR="00424732" w:rsidRPr="00424732" w:rsidRDefault="00424732" w:rsidP="00424732">
      <w:pPr>
        <w:spacing w:after="200" w:line="264" w:lineRule="auto"/>
        <w:ind w:left="8080"/>
        <w:rPr>
          <w:rFonts w:asciiTheme="majorHAnsi" w:hAnsiTheme="majorHAnsi"/>
          <w:sz w:val="6"/>
        </w:rPr>
      </w:pPr>
    </w:p>
    <w:p w:rsidR="00424732" w:rsidRDefault="00424732" w:rsidP="00424732">
      <w:pPr>
        <w:spacing w:after="200" w:line="264" w:lineRule="auto"/>
        <w:ind w:left="8080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Seesaw provides a safe and creative way for your young person to document their learning. Each student will have t</w:t>
      </w:r>
      <w:bookmarkStart w:id="2" w:name="_GoBack"/>
      <w:bookmarkEnd w:id="2"/>
      <w:r>
        <w:rPr>
          <w:rFonts w:asciiTheme="majorHAnsi" w:hAnsiTheme="majorHAnsi"/>
          <w:sz w:val="28"/>
        </w:rPr>
        <w:t xml:space="preserve">heir own journal where photos, videos and other evidence of work will be added. </w:t>
      </w:r>
    </w:p>
    <w:p w:rsidR="00424732" w:rsidRPr="00424732" w:rsidRDefault="00424732" w:rsidP="00424732">
      <w:pPr>
        <w:spacing w:after="200" w:line="264" w:lineRule="auto"/>
        <w:ind w:left="8080"/>
        <w:rPr>
          <w:rFonts w:asciiTheme="majorHAnsi" w:hAnsiTheme="majorHAnsi"/>
          <w:sz w:val="6"/>
        </w:rPr>
      </w:pPr>
    </w:p>
    <w:p w:rsidR="00424732" w:rsidRDefault="00424732" w:rsidP="00424732">
      <w:pPr>
        <w:spacing w:after="200" w:line="264" w:lineRule="auto"/>
        <w:ind w:left="8080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Parents/Carers will be able to view this as well as being able to comment and upload your own evidence when this learning continues at home.</w:t>
      </w:r>
      <w:r w:rsidRPr="00B60B04">
        <w:rPr>
          <w:rFonts w:asciiTheme="majorHAnsi" w:hAnsiTheme="majorHAnsi"/>
          <w:sz w:val="28"/>
        </w:rPr>
        <w:t xml:space="preserve">  </w:t>
      </w:r>
    </w:p>
    <w:p w:rsidR="00424732" w:rsidRPr="00424732" w:rsidRDefault="00424732" w:rsidP="00424732">
      <w:pPr>
        <w:spacing w:after="200" w:line="264" w:lineRule="auto"/>
        <w:ind w:left="8080"/>
        <w:rPr>
          <w:rFonts w:asciiTheme="majorHAnsi" w:hAnsiTheme="majorHAnsi"/>
          <w:sz w:val="2"/>
        </w:rPr>
      </w:pPr>
    </w:p>
    <w:p w:rsidR="00424732" w:rsidRPr="00B60B04" w:rsidRDefault="008C04F2" w:rsidP="00424732">
      <w:pPr>
        <w:spacing w:after="200" w:line="264" w:lineRule="auto"/>
        <w:ind w:left="8080"/>
        <w:rPr>
          <w:rFonts w:asciiTheme="majorHAnsi" w:hAnsiTheme="majorHAnsi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6399415</wp:posOffset>
                </wp:positionH>
                <wp:positionV relativeFrom="paragraph">
                  <wp:posOffset>715068</wp:posOffset>
                </wp:positionV>
                <wp:extent cx="1517073" cy="1444336"/>
                <wp:effectExtent l="0" t="0" r="2603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7073" cy="1444336"/>
                          <a:chOff x="0" y="0"/>
                          <a:chExt cx="1872342" cy="183705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ttps://docs.google.com/drawings/d/sC9VS7e5bBLYgDU6SATJ6uw/image?parent=1ZZB_mGUSFfgdPkAL4kleVTQVXBjhue7k7TvfTxdC3E8&amp;rev=27&amp;drawingRevisionAccessToken=asZgohRT4HI6bw&amp;h=934&amp;w=725&amp;ac=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1" t="65639" r="57174" b="4285"/>
                          <a:stretch/>
                        </pic:blipFill>
                        <pic:spPr bwMode="auto">
                          <a:xfrm>
                            <a:off x="0" y="76200"/>
                            <a:ext cx="1795780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458685" y="0"/>
                            <a:ext cx="413657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F1511" id="Group 10" o:spid="_x0000_s1026" style="position:absolute;margin-left:503.9pt;margin-top:56.3pt;width:119.45pt;height:113.75pt;z-index:251685888;mso-width-relative:margin;mso-height-relative:margin" coordsize="18723,18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https://docs.google.com/drawings/d/sC9VS7e5bBLYgDU6SATJ6uw/image?parent=1ZZB_mGUSFfgdPkAL4kleVTQVXBjhue7k7TvfTxdC3E8&amp;rev=27&amp;drawingRevisionAccessToken=asZgohRT4HI6bw&amp;h=934&amp;w=725&amp;ac=1" style="position:absolute;top:762;width:17957;height:1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">
                  <v:imagedata r:id="rId39" o:title="image?parent=1ZZB_mGUSFfgdPkAL4kleVTQVXBjhue7k7TvfTxdC3E8&amp;rev=27&amp;drawingRevisionAccessToken=asZgohRT4HI6bw&amp;h=934&amp;w=725&amp;ac=1" croptop="43017f" cropbottom="2808f" cropleft="2170f" cropright="37470f"/>
                </v:shape>
                <v:rect id="Rectangle 8" o:spid="_x0000_s1028" style="position:absolute;left:14586;width:4137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" fillcolor="white [3212]" strokecolor="white [3212]" strokeweight="1pt"/>
              </v:group>
            </w:pict>
          </mc:Fallback>
        </mc:AlternateContent>
      </w:r>
      <w:r w:rsidR="00424732">
        <w:rPr>
          <w:rFonts w:asciiTheme="majorHAnsi" w:hAnsiTheme="majorHAnsi"/>
          <w:sz w:val="28"/>
        </w:rPr>
        <w:t xml:space="preserve">More information about </w:t>
      </w:r>
      <w:r>
        <w:rPr>
          <w:rFonts w:asciiTheme="majorHAnsi" w:hAnsiTheme="majorHAnsi"/>
          <w:sz w:val="28"/>
        </w:rPr>
        <w:t xml:space="preserve">your login details and </w:t>
      </w:r>
      <w:r w:rsidR="00424732">
        <w:rPr>
          <w:rFonts w:asciiTheme="majorHAnsi" w:hAnsiTheme="majorHAnsi"/>
          <w:sz w:val="28"/>
        </w:rPr>
        <w:t>how to set this app</w:t>
      </w:r>
      <w:r>
        <w:rPr>
          <w:rFonts w:asciiTheme="majorHAnsi" w:hAnsiTheme="majorHAnsi"/>
          <w:sz w:val="28"/>
        </w:rPr>
        <w:t xml:space="preserve"> up</w:t>
      </w:r>
      <w:r w:rsidR="00424732">
        <w:rPr>
          <w:rFonts w:asciiTheme="majorHAnsi" w:hAnsiTheme="majorHAnsi"/>
          <w:sz w:val="28"/>
        </w:rPr>
        <w:t xml:space="preserve"> will be provided at the beginning of the term.</w:t>
      </w:r>
    </w:p>
    <w:p w:rsidR="009D2335" w:rsidRPr="00424732" w:rsidRDefault="009D2335" w:rsidP="00424732">
      <w:pPr>
        <w:tabs>
          <w:tab w:val="left" w:pos="8208"/>
        </w:tabs>
      </w:pPr>
    </w:p>
    <w:sectPr w:rsidR="009D2335" w:rsidRPr="00424732" w:rsidSect="00CF3225">
      <w:pgSz w:w="15840" w:h="12240" w:orient="landscape"/>
      <w:pgMar w:top="284" w:right="864" w:bottom="28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3F15" w:rsidRDefault="00E73F15" w:rsidP="00E73F15">
      <w:pPr>
        <w:spacing w:after="0" w:line="240" w:lineRule="auto"/>
      </w:pPr>
      <w:r>
        <w:separator/>
      </w:r>
    </w:p>
  </w:endnote>
  <w:endnote w:type="continuationSeparator" w:id="0">
    <w:p w:rsidR="00E73F15" w:rsidRDefault="00E73F15" w:rsidP="00E73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3F15" w:rsidRDefault="00E73F15" w:rsidP="00E73F15">
      <w:pPr>
        <w:spacing w:after="0" w:line="240" w:lineRule="auto"/>
      </w:pPr>
      <w:r>
        <w:separator/>
      </w:r>
    </w:p>
  </w:footnote>
  <w:footnote w:type="continuationSeparator" w:id="0">
    <w:p w:rsidR="00E73F15" w:rsidRDefault="00E73F15" w:rsidP="00E73F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13276740"/>
    <w:multiLevelType w:val="hybridMultilevel"/>
    <w:tmpl w:val="7F0A312E"/>
    <w:lvl w:ilvl="0" w:tplc="7BA4D20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F17F3"/>
    <w:multiLevelType w:val="hybridMultilevel"/>
    <w:tmpl w:val="DA187D5C"/>
    <w:lvl w:ilvl="0" w:tplc="7BA4D20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04A1B"/>
    <w:multiLevelType w:val="hybridMultilevel"/>
    <w:tmpl w:val="6CEE8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815B11"/>
    <w:multiLevelType w:val="hybridMultilevel"/>
    <w:tmpl w:val="AAFACA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9EA"/>
    <w:rsid w:val="000823C2"/>
    <w:rsid w:val="000968BA"/>
    <w:rsid w:val="000E396A"/>
    <w:rsid w:val="000E5637"/>
    <w:rsid w:val="000E6FE0"/>
    <w:rsid w:val="00146FB7"/>
    <w:rsid w:val="001561A2"/>
    <w:rsid w:val="00227E8E"/>
    <w:rsid w:val="00254FDF"/>
    <w:rsid w:val="002800CE"/>
    <w:rsid w:val="002A467D"/>
    <w:rsid w:val="003049C9"/>
    <w:rsid w:val="003363C3"/>
    <w:rsid w:val="00356693"/>
    <w:rsid w:val="00363198"/>
    <w:rsid w:val="00424732"/>
    <w:rsid w:val="0045680F"/>
    <w:rsid w:val="004973A1"/>
    <w:rsid w:val="004F153E"/>
    <w:rsid w:val="00555338"/>
    <w:rsid w:val="0057522A"/>
    <w:rsid w:val="005929EA"/>
    <w:rsid w:val="00617B5E"/>
    <w:rsid w:val="00656DB0"/>
    <w:rsid w:val="00657D79"/>
    <w:rsid w:val="0066327A"/>
    <w:rsid w:val="0072792E"/>
    <w:rsid w:val="00785F6F"/>
    <w:rsid w:val="00865DDF"/>
    <w:rsid w:val="008C04F2"/>
    <w:rsid w:val="008F4046"/>
    <w:rsid w:val="009327A0"/>
    <w:rsid w:val="009D2335"/>
    <w:rsid w:val="00A27F99"/>
    <w:rsid w:val="00AC55DE"/>
    <w:rsid w:val="00B60B04"/>
    <w:rsid w:val="00B76B99"/>
    <w:rsid w:val="00BC005D"/>
    <w:rsid w:val="00C3345D"/>
    <w:rsid w:val="00CB1E2B"/>
    <w:rsid w:val="00CF3225"/>
    <w:rsid w:val="00D43B02"/>
    <w:rsid w:val="00E679D0"/>
    <w:rsid w:val="00E73F15"/>
    <w:rsid w:val="00E871A3"/>
    <w:rsid w:val="00EB3C79"/>
    <w:rsid w:val="00EF4E4F"/>
    <w:rsid w:val="00EF70BC"/>
    <w:rsid w:val="00F44940"/>
    <w:rsid w:val="00F76EB2"/>
    <w:rsid w:val="00FB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682D93"/>
  <w15:chartTrackingRefBased/>
  <w15:docId w15:val="{C7D68FF4-7338-47E5-9DFD-ADAEDEAFD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319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198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3198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363198"/>
    <w:pPr>
      <w:spacing w:before="120" w:after="0" w:line="240" w:lineRule="auto"/>
      <w:contextualSpacing/>
    </w:pPr>
    <w:rPr>
      <w:b/>
      <w:bCs/>
      <w:caps/>
      <w:color w:val="75540F" w:themeColor="accent1" w:themeShade="80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sid w:val="00363198"/>
    <w:rPr>
      <w:b/>
      <w:bCs/>
      <w:color w:val="75540F" w:themeColor="accent1" w:themeShade="80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sid w:val="00363198"/>
    <w:rPr>
      <w:b/>
      <w:bCs/>
      <w:color w:val="75540F" w:themeColor="accent1" w:themeShade="80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F76E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6B99"/>
    <w:rPr>
      <w:color w:val="4F879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6B9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73F15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sz w:val="24"/>
      <w:szCs w:val="24"/>
      <w:lang w:val="en-GB" w:eastAsia="en-GB"/>
    </w:rPr>
  </w:style>
  <w:style w:type="paragraph" w:customStyle="1" w:styleId="size-241">
    <w:name w:val="size-241"/>
    <w:basedOn w:val="Normal"/>
    <w:uiPriority w:val="99"/>
    <w:semiHidden/>
    <w:rsid w:val="00E73F15"/>
    <w:pPr>
      <w:spacing w:before="100" w:beforeAutospacing="1" w:after="100" w:afterAutospacing="1" w:line="480" w:lineRule="atLeast"/>
    </w:pPr>
    <w:rPr>
      <w:rFonts w:ascii="Times New Roman" w:eastAsiaTheme="minorHAnsi" w:hAnsi="Times New Roman" w:cs="Times New Roman"/>
      <w:color w:val="auto"/>
      <w:sz w:val="36"/>
      <w:szCs w:val="36"/>
      <w:lang w:val="en-GB" w:eastAsia="en-GB"/>
    </w:rPr>
  </w:style>
  <w:style w:type="character" w:styleId="Strong">
    <w:name w:val="Strong"/>
    <w:basedOn w:val="DefaultParagraphFont"/>
    <w:uiPriority w:val="22"/>
    <w:qFormat/>
    <w:rsid w:val="00E73F1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73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F15"/>
  </w:style>
  <w:style w:type="paragraph" w:styleId="Footer">
    <w:name w:val="footer"/>
    <w:basedOn w:val="Normal"/>
    <w:link w:val="FooterChar"/>
    <w:uiPriority w:val="99"/>
    <w:unhideWhenUsed/>
    <w:rsid w:val="00E73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F15"/>
  </w:style>
  <w:style w:type="paragraph" w:styleId="BalloonText">
    <w:name w:val="Balloon Text"/>
    <w:basedOn w:val="Normal"/>
    <w:link w:val="BalloonTextChar"/>
    <w:uiPriority w:val="99"/>
    <w:semiHidden/>
    <w:unhideWhenUsed/>
    <w:rsid w:val="00E871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1A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F3225"/>
    <w:rPr>
      <w:color w:val="6D748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6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rnwall.ac.uk/transport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image" Target="media/image6.jpg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jpg"/><Relationship Id="rId29" Type="http://schemas.microsoft.com/office/2007/relationships/hdphoto" Target="media/hdphoto1.wdp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roxy.kilmurray@cornwall.ac.uk" TargetMode="External"/><Relationship Id="rId32" Type="http://schemas.openxmlformats.org/officeDocument/2006/relationships/hyperlink" Target="http://www.cornwall.ac.uk/absence" TargetMode="External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facebook.com/cornwallcollegeuk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36" Type="http://schemas.openxmlformats.org/officeDocument/2006/relationships/image" Target="media/image15.jpeg"/><Relationship Id="rId10" Type="http://schemas.openxmlformats.org/officeDocument/2006/relationships/footnotes" Target="footnotes.xml"/><Relationship Id="rId19" Type="http://schemas.openxmlformats.org/officeDocument/2006/relationships/hyperlink" Target="http://www.instagram.com/cornwallcollege" TargetMode="External"/><Relationship Id="rId31" Type="http://schemas.microsoft.com/office/2007/relationships/hdphoto" Target="media/hdphoto2.wdp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hyperlink" Target="mailto:kirsty.robertson@cornwall.ac.uk" TargetMode="External"/><Relationship Id="rId27" Type="http://schemas.openxmlformats.org/officeDocument/2006/relationships/image" Target="media/image10.jpg"/><Relationship Id="rId30" Type="http://schemas.openxmlformats.org/officeDocument/2006/relationships/image" Target="media/image12.png"/><Relationship Id="rId35" Type="http://schemas.microsoft.com/office/2007/relationships/hdphoto" Target="media/hdphoto3.wdp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cornwall.ac.uk/financial-support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8.jpg"/><Relationship Id="rId33" Type="http://schemas.openxmlformats.org/officeDocument/2006/relationships/image" Target="media/image13.jpeg"/><Relationship Id="rId38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rsty.robertson\AppData\Roaming\Microsoft\Templates\Bookl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6CE9B876104D0A9C66626089BED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10B0B-E2B4-4BD3-9998-4B26E710CA1E}"/>
      </w:docPartPr>
      <w:docPartBody>
        <w:p w:rsidR="00FF7745" w:rsidRDefault="00B930AD">
          <w:pPr>
            <w:pStyle w:val="BE6CE9B876104D0A9C66626089BEDF87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0AD"/>
    <w:rsid w:val="00B930AD"/>
    <w:rsid w:val="00FF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E9E6C537AFF4671A37F3F3CD71F0750">
    <w:name w:val="8E9E6C537AFF4671A37F3F3CD71F0750"/>
  </w:style>
  <w:style w:type="paragraph" w:customStyle="1" w:styleId="DA3EDEE2E9A34773A9FA6DA5C7795BC5">
    <w:name w:val="DA3EDEE2E9A34773A9FA6DA5C7795BC5"/>
  </w:style>
  <w:style w:type="paragraph" w:customStyle="1" w:styleId="E1C56A7F28374A0D98E2567C3C2E0B43">
    <w:name w:val="E1C56A7F28374A0D98E2567C3C2E0B43"/>
  </w:style>
  <w:style w:type="paragraph" w:customStyle="1" w:styleId="1B30917A644B45A7BD9EA047417EE9A2">
    <w:name w:val="1B30917A644B45A7BD9EA047417EE9A2"/>
  </w:style>
  <w:style w:type="paragraph" w:customStyle="1" w:styleId="20E370AC5726429F9DF0DE778C2DDF28">
    <w:name w:val="20E370AC5726429F9DF0DE778C2DDF28"/>
  </w:style>
  <w:style w:type="paragraph" w:customStyle="1" w:styleId="BE6CE9B876104D0A9C66626089BEDF87">
    <w:name w:val="BE6CE9B876104D0A9C66626089BEDF87"/>
  </w:style>
  <w:style w:type="paragraph" w:customStyle="1" w:styleId="152E5186D00F434A8F90E48E73ACB357">
    <w:name w:val="152E5186D00F434A8F90E48E73ACB357"/>
  </w:style>
  <w:style w:type="paragraph" w:customStyle="1" w:styleId="CB436FFE15D844EDB528A79E22CBBCDE">
    <w:name w:val="CB436FFE15D844EDB528A79E22CBBCDE"/>
  </w:style>
  <w:style w:type="paragraph" w:customStyle="1" w:styleId="B28A35B23CD3443A9FE7B5A827453879">
    <w:name w:val="B28A35B23CD3443A9FE7B5A827453879"/>
  </w:style>
  <w:style w:type="paragraph" w:customStyle="1" w:styleId="18F6EDCBD2C24B769179F7E98BEF4C3F">
    <w:name w:val="18F6EDCBD2C24B769179F7E98BEF4C3F"/>
  </w:style>
  <w:style w:type="paragraph" w:customStyle="1" w:styleId="BAB1EB4F53AF4CFF9D45BFC187FACFEA">
    <w:name w:val="BAB1EB4F53AF4CFF9D45BFC187FACFEA"/>
  </w:style>
  <w:style w:type="paragraph" w:customStyle="1" w:styleId="E357A837C98A43D3AE7FF7521038ED39">
    <w:name w:val="E357A837C98A43D3AE7FF7521038ED39"/>
  </w:style>
  <w:style w:type="paragraph" w:customStyle="1" w:styleId="88B21D99D791497289D6611B3358D85B">
    <w:name w:val="88B21D99D791497289D6611B3358D85B"/>
  </w:style>
  <w:style w:type="paragraph" w:customStyle="1" w:styleId="A85B043E73D447AFBF91CB0BA02ADF13">
    <w:name w:val="A85B043E73D447AFBF91CB0BA02ADF13"/>
  </w:style>
  <w:style w:type="paragraph" w:customStyle="1" w:styleId="9ECE2AF33F914A2EAB957C757E118EB5">
    <w:name w:val="9ECE2AF33F914A2EAB957C757E118EB5"/>
  </w:style>
  <w:style w:type="paragraph" w:customStyle="1" w:styleId="06D4C176AA1F49FDBB56FCD68FE350E4">
    <w:name w:val="06D4C176AA1F49FDBB56FCD68FE350E4"/>
  </w:style>
  <w:style w:type="paragraph" w:customStyle="1" w:styleId="95D359C2F808421B98F3EB46D24B26A7">
    <w:name w:val="95D359C2F808421B98F3EB46D24B26A7"/>
  </w:style>
  <w:style w:type="paragraph" w:customStyle="1" w:styleId="1D3A570150D543FD80269D511C3A5246">
    <w:name w:val="1D3A570150D543FD80269D511C3A5246"/>
  </w:style>
  <w:style w:type="paragraph" w:customStyle="1" w:styleId="6248AADDFAA641A2960F959004187D1B">
    <w:name w:val="6248AADDFAA641A2960F959004187D1B"/>
  </w:style>
  <w:style w:type="paragraph" w:customStyle="1" w:styleId="24D136F33F444F2690F683AA56FDB059">
    <w:name w:val="24D136F33F444F2690F683AA56FDB0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877044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2013-02-05T18:33:00+00:00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1673189</Value>
    </PublishStatusLookup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TP104009677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CD43FFF-DB4D-48F9-9B06-D3ECC1826E47}">
  <ds:schemaRefs>
    <ds:schemaRef ds:uri="http://purl.org/dc/dcmitype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4873beb7-5857-4685-be1f-d57550cc96cc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3C91CA-9AA6-4AB3-BC66-B18F43E6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AD30876-0EDE-4DC0-8FC1-741B0ED53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</Template>
  <TotalTime>18</TotalTime>
  <Pages>4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Overview</Company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Hodges</dc:creator>
  <cp:keywords/>
  <dc:description/>
  <cp:lastModifiedBy>Roxy Kilmurray</cp:lastModifiedBy>
  <cp:revision>3</cp:revision>
  <cp:lastPrinted>2021-07-28T08:33:00Z</cp:lastPrinted>
  <dcterms:created xsi:type="dcterms:W3CDTF">2022-07-28T08:55:00Z</dcterms:created>
  <dcterms:modified xsi:type="dcterms:W3CDTF">2022-07-28T09:15:00Z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