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395" w:type="dxa"/>
        <w:tblCellMar>
          <w:left w:w="0" w:type="dxa"/>
          <w:right w:w="0" w:type="dxa"/>
        </w:tblCellMar>
        <w:tblLook w:val="04A0" w:firstRow="1" w:lastRow="0" w:firstColumn="1" w:lastColumn="0" w:noHBand="0" w:noVBand="1"/>
        <w:tblDescription w:val="Page layout for front and back cover of booklet"/>
      </w:tblPr>
      <w:tblGrid>
        <w:gridCol w:w="5471"/>
        <w:gridCol w:w="639"/>
        <w:gridCol w:w="639"/>
        <w:gridCol w:w="6646"/>
      </w:tblGrid>
      <w:tr w:rsidR="009D2335" w14:paraId="59115D42" w14:textId="77777777" w:rsidTr="6B783387">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5471"/>
            </w:tblGrid>
            <w:tr w:rsidR="009D2335" w14:paraId="2C5F3A28" w14:textId="77777777">
              <w:trPr>
                <w:trHeight w:val="7920"/>
              </w:trPr>
              <w:tc>
                <w:tcPr>
                  <w:tcW w:w="5000" w:type="pct"/>
                </w:tcPr>
                <w:p w14:paraId="0F6E5CFB" w14:textId="77777777" w:rsidR="009D2335" w:rsidRDefault="0057522A">
                  <w:pPr>
                    <w:pStyle w:val="Heading2"/>
                    <w:spacing w:before="0"/>
                  </w:pPr>
                  <w:bookmarkStart w:id="0" w:name="_Toc347752181"/>
                  <w:r>
                    <w:t>Wh</w:t>
                  </w:r>
                  <w:bookmarkEnd w:id="0"/>
                  <w:r w:rsidR="000823C2">
                    <w:t>at next?</w:t>
                  </w:r>
                </w:p>
                <w:p w14:paraId="17F1D384" w14:textId="2A1CB425" w:rsidR="009D2335" w:rsidRDefault="000823C2" w:rsidP="00146FB7">
                  <w:r>
                    <w:t xml:space="preserve">Before September </w:t>
                  </w:r>
                  <w:r w:rsidR="0072792E">
                    <w:t>the attached form</w:t>
                  </w:r>
                  <w:r w:rsidR="000968BA">
                    <w:t>s</w:t>
                  </w:r>
                  <w:r w:rsidR="0072792E">
                    <w:t xml:space="preserve"> will need </w:t>
                  </w:r>
                  <w:r w:rsidR="000968BA">
                    <w:t>to be completed and returned.</w:t>
                  </w:r>
                  <w:r w:rsidR="00AC55DE">
                    <w:t xml:space="preserve"> </w:t>
                  </w:r>
                  <w:r w:rsidR="00D43B02">
                    <w:t xml:space="preserve">On the </w:t>
                  </w:r>
                  <w:r w:rsidR="00A2048A">
                    <w:t>8th</w:t>
                  </w:r>
                  <w:r w:rsidR="00D43B02">
                    <w:t xml:space="preserve"> September there will also be an enrolment day, please make sure that you bring ID and any certificates for results that you have got (especially English and Maths).   </w:t>
                  </w:r>
                </w:p>
                <w:p w14:paraId="2A3750BF" w14:textId="77777777" w:rsidR="00EC6E73" w:rsidRDefault="00EC6E73" w:rsidP="00146FB7"/>
                <w:p w14:paraId="70C2FA90" w14:textId="539361B0" w:rsidR="00EC6E73" w:rsidRDefault="00EC6E73" w:rsidP="00EC6E73">
                  <w:pPr>
                    <w:pStyle w:val="Heading2"/>
                    <w:spacing w:before="0"/>
                  </w:pPr>
                  <w:r>
                    <w:t>How to apply for Transport and bursaries</w:t>
                  </w:r>
                </w:p>
                <w:p w14:paraId="6473CE02" w14:textId="024FF034" w:rsidR="00EC6E73" w:rsidRDefault="00EC6E73" w:rsidP="00146FB7">
                  <w:r>
                    <w:t xml:space="preserve">To apply for Free College Meals or a bursary have a look on our college website. </w:t>
                  </w:r>
                </w:p>
                <w:p w14:paraId="4FBEBDA7" w14:textId="1C290CEA" w:rsidR="00EC6E73" w:rsidRDefault="00A2048A" w:rsidP="00146FB7">
                  <w:hyperlink r:id="rId10" w:history="1">
                    <w:r w:rsidR="00EC6E73">
                      <w:rPr>
                        <w:rStyle w:val="Hyperlink"/>
                      </w:rPr>
                      <w:t>https://www.cornwall.ac.uk/financial-support/</w:t>
                    </w:r>
                  </w:hyperlink>
                </w:p>
                <w:p w14:paraId="6DE13131" w14:textId="6ADC45EF" w:rsidR="00EC6E73" w:rsidRDefault="00EC6E73" w:rsidP="00146FB7">
                  <w:r>
                    <w:t xml:space="preserve">To apply for </w:t>
                  </w:r>
                  <w:proofErr w:type="gramStart"/>
                  <w:r>
                    <w:t>transport</w:t>
                  </w:r>
                  <w:proofErr w:type="gramEnd"/>
                  <w:r>
                    <w:t xml:space="preserve"> have a look on our college website. </w:t>
                  </w:r>
                </w:p>
                <w:p w14:paraId="1F73E22E" w14:textId="64E8DAD9" w:rsidR="00EC6E73" w:rsidRDefault="00A2048A" w:rsidP="00146FB7">
                  <w:hyperlink r:id="rId11" w:history="1">
                    <w:r w:rsidR="00EC6E73">
                      <w:rPr>
                        <w:rStyle w:val="Hyperlink"/>
                      </w:rPr>
                      <w:t>https://www.cornwall.ac.uk/transport/</w:t>
                    </w:r>
                  </w:hyperlink>
                </w:p>
                <w:p w14:paraId="720A06A8" w14:textId="77777777" w:rsidR="003075C7" w:rsidRDefault="003075C7" w:rsidP="00146FB7"/>
                <w:p w14:paraId="0B063488" w14:textId="77777777" w:rsidR="009D2335" w:rsidRDefault="000823C2">
                  <w:pPr>
                    <w:pStyle w:val="Heading2"/>
                  </w:pPr>
                  <w:r>
                    <w:t xml:space="preserve">Follow us on Social Media </w:t>
                  </w:r>
                </w:p>
                <w:p w14:paraId="081A0972" w14:textId="77777777" w:rsidR="009D2335" w:rsidRDefault="000823C2">
                  <w:r>
                    <w:rPr>
                      <w:noProof/>
                    </w:rPr>
                    <w:drawing>
                      <wp:inline distT="0" distB="0" distL="0" distR="0" wp14:anchorId="64B88BA6" wp14:editId="16D240DD">
                        <wp:extent cx="381000" cy="381000"/>
                        <wp:effectExtent l="0" t="0" r="0" b="0"/>
                        <wp:docPr id="5" name="Picture 5" descr="C:\Users\emily.hodges\AppData\Local\Microsoft\Windows\INetCache\Content.MSO\E944F9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y.hodges\AppData\Local\Microsoft\Windows\INetCache\Content.MSO\E944F9C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t xml:space="preserve">     Foundation Learning at Cornwall College St Austell </w:t>
                  </w:r>
                </w:p>
                <w:p w14:paraId="69E90B31" w14:textId="77777777" w:rsidR="009D2335" w:rsidRDefault="000823C2">
                  <w:pPr>
                    <w:pStyle w:val="ContactInfo"/>
                  </w:pPr>
                  <w:r>
                    <w:rPr>
                      <w:noProof/>
                    </w:rPr>
                    <w:drawing>
                      <wp:inline distT="0" distB="0" distL="0" distR="0" wp14:anchorId="4F667F3C" wp14:editId="2A2C0A86">
                        <wp:extent cx="396240" cy="396240"/>
                        <wp:effectExtent l="0" t="0" r="3810" b="3810"/>
                        <wp:docPr id="6" name="Picture 6" descr="New Instagram Logo: Love it or Hate it? - working with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Instagram Logo: Love it or Hate it? - working with do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t xml:space="preserve">    </w:t>
                  </w:r>
                  <w:proofErr w:type="spellStart"/>
                  <w:r>
                    <w:t>fl_at_cornwallcollegestaustell</w:t>
                  </w:r>
                  <w:proofErr w:type="spellEnd"/>
                </w:p>
              </w:tc>
            </w:tr>
            <w:tr w:rsidR="009D2335" w14:paraId="26C559C1" w14:textId="77777777">
              <w:trPr>
                <w:trHeight w:val="2232"/>
              </w:trPr>
              <w:tc>
                <w:tcPr>
                  <w:tcW w:w="5000" w:type="pct"/>
                  <w:vAlign w:val="bottom"/>
                </w:tcPr>
                <w:p w14:paraId="5C46E4D3" w14:textId="77777777" w:rsidR="009D2335" w:rsidRDefault="009D2335">
                  <w:pPr>
                    <w:pStyle w:val="NoSpacing"/>
                  </w:pPr>
                </w:p>
              </w:tc>
            </w:tr>
          </w:tbl>
          <w:p w14:paraId="7C11188D" w14:textId="77777777" w:rsidR="009D2335" w:rsidRDefault="009D2335">
            <w:pPr>
              <w:pStyle w:val="NoSpacing"/>
            </w:pPr>
          </w:p>
        </w:tc>
        <w:tc>
          <w:tcPr>
            <w:tcW w:w="864" w:type="dxa"/>
          </w:tcPr>
          <w:p w14:paraId="36E7D874" w14:textId="77777777" w:rsidR="009D2335" w:rsidRDefault="009D2335">
            <w:pPr>
              <w:pStyle w:val="NoSpacing"/>
            </w:pPr>
          </w:p>
        </w:tc>
        <w:tc>
          <w:tcPr>
            <w:tcW w:w="864" w:type="dxa"/>
          </w:tcPr>
          <w:p w14:paraId="77679E19" w14:textId="77777777" w:rsidR="009D2335" w:rsidRDefault="009D2335">
            <w:pPr>
              <w:pStyle w:val="NoSpacing"/>
            </w:pPr>
          </w:p>
        </w:tc>
        <w:tc>
          <w:tcPr>
            <w:tcW w:w="5475" w:type="dxa"/>
          </w:tcPr>
          <w:tbl>
            <w:tblPr>
              <w:tblpPr w:leftFromText="180" w:rightFromText="180" w:tblpY="-1230"/>
              <w:tblOverlap w:val="never"/>
              <w:tblW w:w="6646" w:type="dxa"/>
              <w:tblCellMar>
                <w:left w:w="0" w:type="dxa"/>
                <w:right w:w="0" w:type="dxa"/>
              </w:tblCellMar>
              <w:tblLook w:val="04A0" w:firstRow="1" w:lastRow="0" w:firstColumn="1" w:lastColumn="0" w:noHBand="0" w:noVBand="1"/>
              <w:tblDescription w:val="Front cover layout"/>
            </w:tblPr>
            <w:tblGrid>
              <w:gridCol w:w="6646"/>
            </w:tblGrid>
            <w:tr w:rsidR="009D2335" w14:paraId="0D156407" w14:textId="77777777" w:rsidTr="00A2048A">
              <w:trPr>
                <w:trHeight w:val="4363"/>
              </w:trPr>
              <w:tc>
                <w:tcPr>
                  <w:tcW w:w="6646" w:type="dxa"/>
                  <w:vAlign w:val="bottom"/>
                </w:tcPr>
                <w:p w14:paraId="5D291B9E" w14:textId="26755FB0" w:rsidR="009D2335" w:rsidRDefault="00A2048A">
                  <w:pPr>
                    <w:pStyle w:val="Title"/>
                  </w:pPr>
                  <w:r>
                    <w:rPr>
                      <w:noProof/>
                    </w:rPr>
                    <w:drawing>
                      <wp:anchor distT="0" distB="0" distL="114300" distR="114300" simplePos="0" relativeHeight="251661312" behindDoc="0" locked="0" layoutInCell="1" allowOverlap="1" wp14:anchorId="66FEAF19" wp14:editId="61B909D6">
                        <wp:simplePos x="0" y="0"/>
                        <wp:positionH relativeFrom="column">
                          <wp:posOffset>156210</wp:posOffset>
                        </wp:positionH>
                        <wp:positionV relativeFrom="paragraph">
                          <wp:posOffset>1309370</wp:posOffset>
                        </wp:positionV>
                        <wp:extent cx="3920490" cy="3863340"/>
                        <wp:effectExtent l="0" t="0" r="3810" b="3810"/>
                        <wp:wrapNone/>
                        <wp:docPr id="1110358244" name="Picture 111035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920490" cy="3863340"/>
                                </a:xfrm>
                                <a:prstGeom prst="rect">
                                  <a:avLst/>
                                </a:prstGeom>
                              </pic:spPr>
                            </pic:pic>
                          </a:graphicData>
                        </a:graphic>
                        <wp14:sizeRelH relativeFrom="page">
                          <wp14:pctWidth>0</wp14:pctWidth>
                        </wp14:sizeRelH>
                        <wp14:sizeRelV relativeFrom="page">
                          <wp14:pctHeight>0</wp14:pctHeight>
                        </wp14:sizeRelV>
                      </wp:anchor>
                    </w:drawing>
                  </w:r>
                  <w:r w:rsidR="005929EA">
                    <w:t>Vocational Studies</w:t>
                  </w:r>
                </w:p>
              </w:tc>
            </w:tr>
            <w:tr w:rsidR="009D2335" w14:paraId="275F67A7" w14:textId="77777777" w:rsidTr="00A2048A">
              <w:trPr>
                <w:trHeight w:val="3989"/>
              </w:trPr>
              <w:tc>
                <w:tcPr>
                  <w:tcW w:w="6646" w:type="dxa"/>
                  <w:vAlign w:val="center"/>
                </w:tcPr>
                <w:p w14:paraId="08AB1C0A" w14:textId="5507C74B" w:rsidR="009D2335" w:rsidRDefault="009D2335">
                  <w:pPr>
                    <w:pStyle w:val="NoSpacing"/>
                    <w:jc w:val="center"/>
                  </w:pPr>
                </w:p>
              </w:tc>
            </w:tr>
            <w:tr w:rsidR="009D2335" w14:paraId="4967AE43" w14:textId="77777777" w:rsidTr="00A2048A">
              <w:trPr>
                <w:trHeight w:val="1800"/>
              </w:trPr>
              <w:tc>
                <w:tcPr>
                  <w:tcW w:w="6646" w:type="dxa"/>
                </w:tcPr>
                <w:p w14:paraId="1218381B" w14:textId="65A295B1" w:rsidR="009D2335" w:rsidRDefault="00A2048A">
                  <w:pPr>
                    <w:pStyle w:val="Organization"/>
                  </w:pPr>
                  <w:sdt>
                    <w:sdtPr>
                      <w:alias w:val="Company Name"/>
                      <w:tag w:val=""/>
                      <w:id w:val="703292134"/>
                      <w:placeholder>
                        <w:docPart w:val="BE6CE9B876104D0A9C66626089BEDF87"/>
                      </w:placeholder>
                      <w:dataBinding w:prefixMappings="xmlns:ns0='http://schemas.openxmlformats.org/officeDocument/2006/extended-properties' " w:xpath="/ns0:Properties[1]/ns0:Company[1]" w:storeItemID="{6668398D-A668-4E3E-A5EB-62B293D839F1}"/>
                      <w15:appearance w15:val="hidden"/>
                      <w:text/>
                    </w:sdtPr>
                    <w:sdtEndPr/>
                    <w:sdtContent>
                      <w:r>
                        <w:t>An OVerview</w:t>
                      </w:r>
                    </w:sdtContent>
                  </w:sdt>
                </w:p>
                <w:p w14:paraId="462D0D65" w14:textId="68449E13" w:rsidR="009D2335" w:rsidRDefault="005929EA" w:rsidP="6B783387">
                  <w:pPr>
                    <w:pStyle w:val="Subtitle"/>
                  </w:pPr>
                  <w:r>
                    <w:t>2022 - 2023</w:t>
                  </w:r>
                </w:p>
              </w:tc>
            </w:tr>
          </w:tbl>
          <w:p w14:paraId="299520A0" w14:textId="77777777" w:rsidR="009D2335" w:rsidRDefault="009D2335">
            <w:pPr>
              <w:pStyle w:val="NoSpacing"/>
            </w:pPr>
          </w:p>
        </w:tc>
      </w:tr>
    </w:tbl>
    <w:p w14:paraId="0A33A397"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13A7CE19" w14:textId="77777777">
        <w:trPr>
          <w:trHeight w:hRule="exact" w:val="9792"/>
        </w:trPr>
        <w:tc>
          <w:tcPr>
            <w:tcW w:w="6192" w:type="dxa"/>
          </w:tcPr>
          <w:p w14:paraId="7A179FEF" w14:textId="77777777" w:rsidR="009D2335" w:rsidRDefault="00FB5F56">
            <w:pPr>
              <w:pStyle w:val="TOCHeading"/>
            </w:pPr>
            <w:r>
              <w:lastRenderedPageBreak/>
              <w:t>Work Experience</w:t>
            </w:r>
          </w:p>
          <w:p w14:paraId="775F89FC" w14:textId="77777777" w:rsidR="00F44940" w:rsidRDefault="00FB5F56" w:rsidP="00BC005D">
            <w:pPr>
              <w:pStyle w:val="TOC1"/>
            </w:pPr>
            <w:r>
              <w:t xml:space="preserve">During your course you will need to take part in a week of work experience. This will take place after February half term and you will be required to complete 30 hours (Monday – Friday). </w:t>
            </w:r>
            <w:r w:rsidR="00BC005D">
              <w:t xml:space="preserve">Please can you complete the attached form and return it to at the start of the year even if you are unsure of where you would like to complete it. </w:t>
            </w:r>
          </w:p>
          <w:p w14:paraId="273D739F" w14:textId="77777777" w:rsidR="00BC005D" w:rsidRPr="00BC005D" w:rsidRDefault="00BC005D" w:rsidP="00BC005D"/>
          <w:p w14:paraId="7B8963F7" w14:textId="77777777" w:rsidR="00F44940" w:rsidRDefault="00F44940" w:rsidP="00FB5F56">
            <w:r>
              <w:t xml:space="preserve">Below are some of the places that previous learners completed their placement and </w:t>
            </w:r>
            <w:r w:rsidR="00BC005D">
              <w:t>a few</w:t>
            </w:r>
            <w:r>
              <w:t xml:space="preserve"> were even offered jobs! </w:t>
            </w:r>
          </w:p>
          <w:p w14:paraId="60CCE653" w14:textId="77777777" w:rsidR="00F44940" w:rsidRDefault="00F44940" w:rsidP="00FB5F56"/>
          <w:p w14:paraId="2FACF810" w14:textId="77777777" w:rsidR="00F44940" w:rsidRDefault="00F44940" w:rsidP="00FB5F56">
            <w:r>
              <w:t xml:space="preserve">Headland Hotel </w:t>
            </w:r>
          </w:p>
          <w:p w14:paraId="19B54599" w14:textId="77777777" w:rsidR="00F44940" w:rsidRDefault="00F44940" w:rsidP="00FB5F56">
            <w:r>
              <w:t xml:space="preserve">Lost Gardens of </w:t>
            </w:r>
            <w:proofErr w:type="spellStart"/>
            <w:r>
              <w:t>Heligan</w:t>
            </w:r>
            <w:proofErr w:type="spellEnd"/>
          </w:p>
          <w:p w14:paraId="5A3BB282" w14:textId="77777777" w:rsidR="00F44940" w:rsidRDefault="00F44940" w:rsidP="00FB5F56">
            <w:r>
              <w:t>On the Nail</w:t>
            </w:r>
          </w:p>
          <w:p w14:paraId="3F3BFA58" w14:textId="77777777" w:rsidR="00F44940" w:rsidRDefault="00F44940" w:rsidP="00FB5F56">
            <w:r>
              <w:t>Clint’s Barbers</w:t>
            </w:r>
          </w:p>
          <w:p w14:paraId="7AFFE8FE" w14:textId="77777777" w:rsidR="00F44940" w:rsidRDefault="00F44940" w:rsidP="00FB5F56"/>
          <w:p w14:paraId="469A4F1C" w14:textId="77777777" w:rsidR="00F44940" w:rsidRDefault="00F44940" w:rsidP="00FB5F56">
            <w:r>
              <w:t xml:space="preserve">Some learners also completed their work experience on site in the following places; </w:t>
            </w:r>
          </w:p>
          <w:p w14:paraId="28D9C24F" w14:textId="77777777" w:rsidR="00F44940" w:rsidRDefault="00F44940" w:rsidP="00FB5F56"/>
          <w:p w14:paraId="45002212" w14:textId="77777777" w:rsidR="00F44940" w:rsidRDefault="00F44940" w:rsidP="00FB5F56">
            <w:r>
              <w:t xml:space="preserve">The Bay </w:t>
            </w:r>
          </w:p>
          <w:p w14:paraId="3127F06B" w14:textId="77777777" w:rsidR="00F44940" w:rsidRDefault="00F44940" w:rsidP="00FB5F56">
            <w:r>
              <w:t xml:space="preserve">The View </w:t>
            </w:r>
          </w:p>
          <w:p w14:paraId="643F1794" w14:textId="77777777" w:rsidR="00F44940" w:rsidRDefault="00F44940" w:rsidP="00FB5F56">
            <w:r>
              <w:t xml:space="preserve">The Coffee Shop </w:t>
            </w:r>
          </w:p>
          <w:p w14:paraId="63787962" w14:textId="77777777" w:rsidR="00F44940" w:rsidRDefault="00F44940" w:rsidP="00FB5F56"/>
          <w:p w14:paraId="1FD57EAB" w14:textId="77777777" w:rsidR="00FB5F56" w:rsidRPr="00FB5F56" w:rsidRDefault="00FB5F56" w:rsidP="00FB5F56"/>
        </w:tc>
        <w:tc>
          <w:tcPr>
            <w:tcW w:w="864" w:type="dxa"/>
          </w:tcPr>
          <w:p w14:paraId="5C692655" w14:textId="77777777" w:rsidR="009D2335" w:rsidRDefault="009D2335">
            <w:pPr>
              <w:pStyle w:val="NoSpacing"/>
            </w:pPr>
          </w:p>
        </w:tc>
        <w:tc>
          <w:tcPr>
            <w:tcW w:w="864" w:type="dxa"/>
          </w:tcPr>
          <w:p w14:paraId="48F07E45" w14:textId="77777777" w:rsidR="009D2335" w:rsidRDefault="009D2335">
            <w:pPr>
              <w:pStyle w:val="NoSpacing"/>
            </w:pPr>
          </w:p>
        </w:tc>
        <w:tc>
          <w:tcPr>
            <w:tcW w:w="6192" w:type="dxa"/>
          </w:tcPr>
          <w:p w14:paraId="4D28EC6A" w14:textId="77777777" w:rsidR="003075C7" w:rsidRDefault="003075C7" w:rsidP="003075C7">
            <w:pPr>
              <w:pStyle w:val="Heading1"/>
            </w:pPr>
            <w:r>
              <w:t>Who to contact?</w:t>
            </w:r>
          </w:p>
          <w:p w14:paraId="3602860F" w14:textId="77777777" w:rsidR="00F76EB2" w:rsidRPr="003075C7" w:rsidRDefault="003075C7" w:rsidP="003075C7">
            <w:pPr>
              <w:pStyle w:val="Heading2"/>
              <w:jc w:val="center"/>
              <w:rPr>
                <w:b w:val="0"/>
                <w:bCs w:val="0"/>
                <w:color w:val="595959" w:themeColor="text1" w:themeTint="A6"/>
                <w:sz w:val="36"/>
                <w:szCs w:val="36"/>
              </w:rPr>
            </w:pPr>
            <w:r>
              <w:rPr>
                <w:b w:val="0"/>
                <w:bCs w:val="0"/>
                <w:color w:val="595959" w:themeColor="text1" w:themeTint="A6"/>
                <w:sz w:val="36"/>
                <w:szCs w:val="36"/>
              </w:rPr>
              <w:t xml:space="preserve">Study </w:t>
            </w:r>
            <w:proofErr w:type="spellStart"/>
            <w:r>
              <w:rPr>
                <w:b w:val="0"/>
                <w:bCs w:val="0"/>
                <w:color w:val="595959" w:themeColor="text1" w:themeTint="A6"/>
                <w:sz w:val="36"/>
                <w:szCs w:val="36"/>
              </w:rPr>
              <w:t>Programme</w:t>
            </w:r>
            <w:proofErr w:type="spellEnd"/>
            <w:r>
              <w:rPr>
                <w:b w:val="0"/>
                <w:bCs w:val="0"/>
                <w:color w:val="595959" w:themeColor="text1" w:themeTint="A6"/>
                <w:sz w:val="36"/>
                <w:szCs w:val="36"/>
              </w:rPr>
              <w:t xml:space="preserve"> Manager </w:t>
            </w:r>
          </w:p>
          <w:p w14:paraId="19DDC857" w14:textId="77777777" w:rsidR="003075C7" w:rsidRPr="003075C7" w:rsidRDefault="003075C7" w:rsidP="003075C7">
            <w:pPr>
              <w:pStyle w:val="Heading2"/>
              <w:jc w:val="center"/>
              <w:rPr>
                <w:i/>
              </w:rPr>
            </w:pPr>
            <w:r>
              <w:t xml:space="preserve">Emily Hodges – </w:t>
            </w:r>
            <w:hyperlink r:id="rId15" w:history="1">
              <w:r w:rsidRPr="008459C9">
                <w:rPr>
                  <w:rStyle w:val="Hyperlink"/>
                  <w:i/>
                </w:rPr>
                <w:t>Emily.hodges@cornwall.ac.uk</w:t>
              </w:r>
            </w:hyperlink>
            <w:r>
              <w:rPr>
                <w:i/>
              </w:rPr>
              <w:t xml:space="preserve"> 01726 226718</w:t>
            </w:r>
          </w:p>
          <w:p w14:paraId="6C5B71BE" w14:textId="77777777" w:rsidR="003075C7" w:rsidRDefault="003075C7" w:rsidP="000823C2">
            <w:pPr>
              <w:pStyle w:val="Heading2"/>
              <w:jc w:val="center"/>
              <w:rPr>
                <w:b w:val="0"/>
                <w:bCs w:val="0"/>
                <w:color w:val="595959" w:themeColor="text1" w:themeTint="A6"/>
                <w:sz w:val="36"/>
                <w:szCs w:val="36"/>
              </w:rPr>
            </w:pPr>
            <w:r>
              <w:rPr>
                <w:noProof/>
              </w:rPr>
              <w:drawing>
                <wp:anchor distT="0" distB="0" distL="114300" distR="114300" simplePos="0" relativeHeight="251660288" behindDoc="0" locked="0" layoutInCell="1" allowOverlap="1" wp14:anchorId="4AEA7A67" wp14:editId="20669A5C">
                  <wp:simplePos x="0" y="0"/>
                  <wp:positionH relativeFrom="column">
                    <wp:posOffset>1570586</wp:posOffset>
                  </wp:positionH>
                  <wp:positionV relativeFrom="paragraph">
                    <wp:posOffset>5773</wp:posOffset>
                  </wp:positionV>
                  <wp:extent cx="688409" cy="11291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409" cy="1129146"/>
                          </a:xfrm>
                          <a:prstGeom prst="rect">
                            <a:avLst/>
                          </a:prstGeom>
                          <a:noFill/>
                        </pic:spPr>
                      </pic:pic>
                    </a:graphicData>
                  </a:graphic>
                  <wp14:sizeRelH relativeFrom="margin">
                    <wp14:pctWidth>0</wp14:pctWidth>
                  </wp14:sizeRelH>
                  <wp14:sizeRelV relativeFrom="margin">
                    <wp14:pctHeight>0</wp14:pctHeight>
                  </wp14:sizeRelV>
                </wp:anchor>
              </w:drawing>
            </w:r>
          </w:p>
          <w:p w14:paraId="0B277273" w14:textId="77777777" w:rsidR="003075C7" w:rsidRDefault="003075C7" w:rsidP="000823C2">
            <w:pPr>
              <w:pStyle w:val="Heading2"/>
              <w:jc w:val="center"/>
              <w:rPr>
                <w:b w:val="0"/>
                <w:bCs w:val="0"/>
                <w:color w:val="595959" w:themeColor="text1" w:themeTint="A6"/>
                <w:sz w:val="36"/>
                <w:szCs w:val="36"/>
              </w:rPr>
            </w:pPr>
          </w:p>
          <w:p w14:paraId="035E52F7" w14:textId="77777777" w:rsidR="003075C7" w:rsidRPr="003075C7" w:rsidRDefault="003075C7" w:rsidP="003075C7"/>
          <w:p w14:paraId="54A16F26" w14:textId="77777777" w:rsidR="003075C7" w:rsidRPr="003075C7" w:rsidRDefault="003075C7" w:rsidP="000823C2">
            <w:pPr>
              <w:pStyle w:val="Heading2"/>
              <w:jc w:val="center"/>
              <w:rPr>
                <w:b w:val="0"/>
                <w:bCs w:val="0"/>
                <w:color w:val="595959" w:themeColor="text1" w:themeTint="A6"/>
                <w:sz w:val="36"/>
                <w:szCs w:val="36"/>
              </w:rPr>
            </w:pPr>
            <w:r w:rsidRPr="003075C7">
              <w:rPr>
                <w:b w:val="0"/>
                <w:bCs w:val="0"/>
                <w:color w:val="595959" w:themeColor="text1" w:themeTint="A6"/>
                <w:sz w:val="36"/>
                <w:szCs w:val="36"/>
              </w:rPr>
              <w:t xml:space="preserve">Learning Coaches </w:t>
            </w:r>
          </w:p>
          <w:p w14:paraId="5031DF18" w14:textId="77777777" w:rsidR="00F76EB2" w:rsidRDefault="00F76EB2" w:rsidP="000823C2">
            <w:pPr>
              <w:pStyle w:val="Heading2"/>
              <w:jc w:val="center"/>
              <w:rPr>
                <w:rFonts w:asciiTheme="minorHAnsi" w:eastAsiaTheme="minorEastAsia" w:hAnsiTheme="minorHAnsi" w:cstheme="minorBidi"/>
                <w:b w:val="0"/>
                <w:bCs w:val="0"/>
                <w:color w:val="595959" w:themeColor="text1" w:themeTint="A6"/>
                <w:sz w:val="20"/>
                <w:szCs w:val="20"/>
              </w:rPr>
            </w:pPr>
            <w:r w:rsidRPr="00F76EB2">
              <w:rPr>
                <w:rFonts w:asciiTheme="minorHAnsi" w:eastAsiaTheme="minorEastAsia" w:hAnsiTheme="minorHAnsi" w:cstheme="minorBidi"/>
                <w:b w:val="0"/>
                <w:bCs w:val="0"/>
                <w:color w:val="595959" w:themeColor="text1" w:themeTint="A6"/>
                <w:sz w:val="20"/>
                <w:szCs w:val="20"/>
              </w:rPr>
              <w:t>Kirsty and Kerry our learning coaches are there to support you alongside your college course. Make sure that you save their numbers as you will need to contact them if you are going to be absent from college.</w:t>
            </w:r>
          </w:p>
          <w:p w14:paraId="244870D7" w14:textId="77777777" w:rsidR="005929EA" w:rsidRPr="005929EA" w:rsidRDefault="005929EA" w:rsidP="000823C2">
            <w:pPr>
              <w:pStyle w:val="Heading2"/>
              <w:jc w:val="center"/>
            </w:pPr>
            <w:r>
              <w:t xml:space="preserve">Kirsty Guthrie - </w:t>
            </w:r>
            <w:r>
              <w:rPr>
                <w:i/>
              </w:rPr>
              <w:t>0</w:t>
            </w:r>
            <w:r w:rsidRPr="005929EA">
              <w:rPr>
                <w:i/>
              </w:rPr>
              <w:t>7971524152</w:t>
            </w:r>
          </w:p>
          <w:p w14:paraId="0A1DA8C6" w14:textId="77777777" w:rsidR="000823C2" w:rsidRDefault="0072792E" w:rsidP="000823C2">
            <w:pPr>
              <w:jc w:val="center"/>
              <w:rPr>
                <w:rFonts w:asciiTheme="majorHAnsi" w:eastAsiaTheme="majorEastAsia" w:hAnsiTheme="majorHAnsi" w:cstheme="majorBidi"/>
                <w:b/>
                <w:bCs/>
                <w:color w:val="75540F" w:themeColor="accent1" w:themeShade="80"/>
                <w:sz w:val="28"/>
                <w:szCs w:val="28"/>
              </w:rPr>
            </w:pPr>
            <w:r>
              <w:rPr>
                <w:rFonts w:asciiTheme="majorHAnsi" w:eastAsiaTheme="majorEastAsia" w:hAnsiTheme="majorHAnsi" w:cstheme="majorBidi"/>
                <w:b/>
                <w:bCs/>
                <w:noProof/>
                <w:color w:val="75540F" w:themeColor="accent1" w:themeShade="80"/>
                <w:sz w:val="28"/>
                <w:szCs w:val="28"/>
              </w:rPr>
              <w:drawing>
                <wp:inline distT="0" distB="0" distL="0" distR="0" wp14:anchorId="54E563E8" wp14:editId="7F36ACDE">
                  <wp:extent cx="748146" cy="106433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248" cy="1082978"/>
                          </a:xfrm>
                          <a:prstGeom prst="rect">
                            <a:avLst/>
                          </a:prstGeom>
                          <a:noFill/>
                        </pic:spPr>
                      </pic:pic>
                    </a:graphicData>
                  </a:graphic>
                </wp:inline>
              </w:drawing>
            </w:r>
          </w:p>
          <w:p w14:paraId="2EE05E0A" w14:textId="77777777" w:rsidR="009D2335" w:rsidRPr="0045680F" w:rsidRDefault="005929EA" w:rsidP="000823C2">
            <w:pPr>
              <w:jc w:val="center"/>
              <w:rPr>
                <w:rFonts w:asciiTheme="majorHAnsi" w:eastAsiaTheme="majorEastAsia" w:hAnsiTheme="majorHAnsi" w:cstheme="majorBidi"/>
                <w:b/>
                <w:bCs/>
                <w:color w:val="75540F" w:themeColor="accent1" w:themeShade="80"/>
                <w:sz w:val="28"/>
                <w:szCs w:val="28"/>
              </w:rPr>
            </w:pPr>
            <w:r w:rsidRPr="0045680F">
              <w:rPr>
                <w:rFonts w:asciiTheme="majorHAnsi" w:eastAsiaTheme="majorEastAsia" w:hAnsiTheme="majorHAnsi" w:cstheme="majorBidi"/>
                <w:b/>
                <w:bCs/>
                <w:color w:val="75540F" w:themeColor="accent1" w:themeShade="80"/>
                <w:sz w:val="28"/>
                <w:szCs w:val="28"/>
              </w:rPr>
              <w:t xml:space="preserve">Kerry Atherton </w:t>
            </w:r>
            <w:r w:rsidR="0045680F">
              <w:rPr>
                <w:rFonts w:asciiTheme="majorHAnsi" w:eastAsiaTheme="majorEastAsia" w:hAnsiTheme="majorHAnsi" w:cstheme="majorBidi"/>
                <w:b/>
                <w:bCs/>
                <w:color w:val="75540F" w:themeColor="accent1" w:themeShade="80"/>
                <w:sz w:val="28"/>
                <w:szCs w:val="28"/>
              </w:rPr>
              <w:t>–</w:t>
            </w:r>
            <w:r w:rsidR="0045680F" w:rsidRPr="0045680F">
              <w:rPr>
                <w:rFonts w:asciiTheme="majorHAnsi" w:eastAsiaTheme="majorEastAsia" w:hAnsiTheme="majorHAnsi" w:cstheme="majorBidi"/>
                <w:b/>
                <w:bCs/>
                <w:color w:val="75540F" w:themeColor="accent1" w:themeShade="80"/>
                <w:sz w:val="28"/>
                <w:szCs w:val="28"/>
              </w:rPr>
              <w:t xml:space="preserve"> </w:t>
            </w:r>
            <w:r w:rsidR="0045680F" w:rsidRPr="0045680F">
              <w:rPr>
                <w:rFonts w:asciiTheme="majorHAnsi" w:eastAsiaTheme="majorEastAsia" w:hAnsiTheme="majorHAnsi" w:cstheme="majorBidi"/>
                <w:b/>
                <w:bCs/>
                <w:i/>
                <w:color w:val="75540F" w:themeColor="accent1" w:themeShade="80"/>
                <w:sz w:val="28"/>
                <w:szCs w:val="28"/>
              </w:rPr>
              <w:t>07767300529</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9D2335" w14:paraId="539A697B" w14:textId="77777777">
              <w:tc>
                <w:tcPr>
                  <w:tcW w:w="2160" w:type="dxa"/>
                </w:tcPr>
                <w:p w14:paraId="7084829E" w14:textId="77777777" w:rsidR="00F76EB2" w:rsidRDefault="00F76EB2" w:rsidP="000823C2">
                  <w:pPr>
                    <w:pStyle w:val="Photo"/>
                  </w:pPr>
                </w:p>
                <w:p w14:paraId="2693D133" w14:textId="77777777" w:rsidR="009D2335" w:rsidRDefault="009D2335" w:rsidP="000823C2">
                  <w:pPr>
                    <w:jc w:val="center"/>
                  </w:pPr>
                </w:p>
              </w:tc>
              <w:tc>
                <w:tcPr>
                  <w:tcW w:w="4032" w:type="dxa"/>
                </w:tcPr>
                <w:p w14:paraId="0FCD574A" w14:textId="77777777" w:rsidR="009D2335" w:rsidRDefault="000823C2" w:rsidP="000823C2">
                  <w:pPr>
                    <w:jc w:val="center"/>
                  </w:pPr>
                  <w:r>
                    <w:rPr>
                      <w:noProof/>
                    </w:rPr>
                    <w:drawing>
                      <wp:anchor distT="0" distB="0" distL="114300" distR="114300" simplePos="0" relativeHeight="251659264" behindDoc="0" locked="0" layoutInCell="1" allowOverlap="1" wp14:anchorId="5B77401C" wp14:editId="08E36B2F">
                        <wp:simplePos x="0" y="0"/>
                        <wp:positionH relativeFrom="column">
                          <wp:posOffset>275647</wp:posOffset>
                        </wp:positionH>
                        <wp:positionV relativeFrom="paragraph">
                          <wp:posOffset>-49992</wp:posOffset>
                        </wp:positionV>
                        <wp:extent cx="734291" cy="883278"/>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4291" cy="883278"/>
                                </a:xfrm>
                                <a:prstGeom prst="rect">
                                  <a:avLst/>
                                </a:prstGeom>
                              </pic:spPr>
                            </pic:pic>
                          </a:graphicData>
                        </a:graphic>
                        <wp14:sizeRelH relativeFrom="margin">
                          <wp14:pctWidth>0</wp14:pctWidth>
                        </wp14:sizeRelH>
                        <wp14:sizeRelV relativeFrom="margin">
                          <wp14:pctHeight>0</wp14:pctHeight>
                        </wp14:sizeRelV>
                      </wp:anchor>
                    </w:drawing>
                  </w:r>
                </w:p>
              </w:tc>
            </w:tr>
          </w:tbl>
          <w:p w14:paraId="65CD64FB" w14:textId="77777777" w:rsidR="009D2335" w:rsidRDefault="009D2335"/>
        </w:tc>
      </w:tr>
      <w:tr w:rsidR="009D2335" w14:paraId="654008B9" w14:textId="77777777">
        <w:trPr>
          <w:trHeight w:hRule="exact" w:val="504"/>
        </w:trPr>
        <w:tc>
          <w:tcPr>
            <w:tcW w:w="6192" w:type="dxa"/>
            <w:vAlign w:val="bottom"/>
          </w:tcPr>
          <w:p w14:paraId="279A518D" w14:textId="77777777" w:rsidR="009D2335" w:rsidRDefault="009D2335">
            <w:pPr>
              <w:pStyle w:val="NoSpacing"/>
              <w:rPr>
                <w:rStyle w:val="PageNumber"/>
              </w:rPr>
            </w:pPr>
          </w:p>
        </w:tc>
        <w:tc>
          <w:tcPr>
            <w:tcW w:w="864" w:type="dxa"/>
            <w:vAlign w:val="bottom"/>
          </w:tcPr>
          <w:p w14:paraId="6637581A" w14:textId="77777777" w:rsidR="009D2335" w:rsidRDefault="009D2335">
            <w:pPr>
              <w:pStyle w:val="NoSpacing"/>
            </w:pPr>
          </w:p>
        </w:tc>
        <w:tc>
          <w:tcPr>
            <w:tcW w:w="864" w:type="dxa"/>
            <w:vAlign w:val="bottom"/>
          </w:tcPr>
          <w:p w14:paraId="743BBB07" w14:textId="77777777" w:rsidR="009D2335" w:rsidRDefault="009D2335">
            <w:pPr>
              <w:pStyle w:val="NoSpacing"/>
            </w:pPr>
          </w:p>
        </w:tc>
        <w:tc>
          <w:tcPr>
            <w:tcW w:w="6192" w:type="dxa"/>
            <w:vAlign w:val="bottom"/>
          </w:tcPr>
          <w:p w14:paraId="3282F6BA" w14:textId="77777777" w:rsidR="009D2335" w:rsidRDefault="0057522A">
            <w:pPr>
              <w:pStyle w:val="NoSpacing"/>
              <w:jc w:val="right"/>
              <w:rPr>
                <w:rStyle w:val="PageNumber"/>
              </w:rPr>
            </w:pPr>
            <w:r>
              <w:rPr>
                <w:rStyle w:val="PageNumber"/>
              </w:rPr>
              <w:t>5</w:t>
            </w:r>
          </w:p>
        </w:tc>
      </w:tr>
    </w:tbl>
    <w:p w14:paraId="649B822A"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76FFBC0C" w14:textId="77777777" w:rsidTr="2E68E918">
        <w:trPr>
          <w:trHeight w:hRule="exact" w:val="9792"/>
        </w:trPr>
        <w:tc>
          <w:tcPr>
            <w:tcW w:w="6192" w:type="dxa"/>
          </w:tcPr>
          <w:p w14:paraId="0D0FD6AC" w14:textId="12BB311C" w:rsidR="00FB5F56" w:rsidRDefault="004E6328" w:rsidP="00FB5F56">
            <w:pPr>
              <w:pStyle w:val="Heading1"/>
            </w:pPr>
            <w:r>
              <w:br w:type="page"/>
            </w:r>
            <w:r w:rsidR="00EC6E73">
              <w:lastRenderedPageBreak/>
              <w:t xml:space="preserve"> </w:t>
            </w:r>
            <w:r w:rsidR="003075C7">
              <w:t xml:space="preserve"> </w:t>
            </w:r>
            <w:r w:rsidR="00EC6E73">
              <w:t>Ki</w:t>
            </w:r>
            <w:r w:rsidR="00FB5F56">
              <w:t>t List</w:t>
            </w:r>
          </w:p>
          <w:p w14:paraId="33AB3CD5" w14:textId="77777777" w:rsidR="00FB5F56" w:rsidRDefault="00FB5F56" w:rsidP="00FB5F56">
            <w:pPr>
              <w:pStyle w:val="Heading2"/>
              <w:spacing w:before="180"/>
            </w:pPr>
            <w:r>
              <w:t>What to bring to college?</w:t>
            </w:r>
          </w:p>
          <w:p w14:paraId="4B4981A2" w14:textId="77777777" w:rsidR="00FB5F56" w:rsidRDefault="00FB5F56" w:rsidP="00FB5F56">
            <w:pPr>
              <w:spacing w:after="200" w:line="264" w:lineRule="auto"/>
            </w:pPr>
            <w:r>
              <w:t xml:space="preserve">Below you will find everything that you will need to bring to college on a daily basis. This may vary depending on which options you choose. </w:t>
            </w:r>
          </w:p>
          <w:p w14:paraId="5DFEFDEA" w14:textId="77777777" w:rsidR="00FB5F56" w:rsidRDefault="00FB5F56" w:rsidP="00FB5F56">
            <w:pPr>
              <w:pStyle w:val="Heading2"/>
            </w:pPr>
            <w:r>
              <w:t xml:space="preserve">Everyday equipment </w:t>
            </w:r>
          </w:p>
          <w:p w14:paraId="1A5FE096" w14:textId="77777777" w:rsidR="00FB5F56" w:rsidRDefault="00FB5F56" w:rsidP="00FB5F56">
            <w:pPr>
              <w:spacing w:after="200" w:line="264" w:lineRule="auto"/>
            </w:pPr>
            <w:r>
              <w:t xml:space="preserve">To each of your lessons you will need to bring the following things.  </w:t>
            </w:r>
          </w:p>
          <w:p w14:paraId="6B37A784" w14:textId="77777777" w:rsidR="00FB5F56" w:rsidRDefault="356D979E" w:rsidP="00FB5F56">
            <w:pPr>
              <w:pStyle w:val="ListBullet"/>
              <w:spacing w:line="264" w:lineRule="auto"/>
            </w:pPr>
            <w:r>
              <w:t>Pencil case (including pens, pencil, ruler,</w:t>
            </w:r>
            <w:r w:rsidR="1FC7CB96">
              <w:t xml:space="preserve"> scientific</w:t>
            </w:r>
            <w:r>
              <w:t xml:space="preserve"> calculator) </w:t>
            </w:r>
          </w:p>
          <w:p w14:paraId="512268AA" w14:textId="77777777" w:rsidR="00FB5F56" w:rsidRDefault="356D979E" w:rsidP="00FB5F56">
            <w:pPr>
              <w:pStyle w:val="ListBullet"/>
              <w:spacing w:line="264" w:lineRule="auto"/>
            </w:pPr>
            <w:r>
              <w:t>Headphones</w:t>
            </w:r>
          </w:p>
          <w:p w14:paraId="30162963" w14:textId="77777777" w:rsidR="00FB5F56" w:rsidRDefault="356D979E" w:rsidP="00FB5F56">
            <w:pPr>
              <w:pStyle w:val="ListBullet"/>
              <w:spacing w:line="264" w:lineRule="auto"/>
            </w:pPr>
            <w:r>
              <w:t>Notebook</w:t>
            </w:r>
          </w:p>
          <w:p w14:paraId="5D3E7675" w14:textId="77777777" w:rsidR="00FB5F56" w:rsidRDefault="1FC7CB96" w:rsidP="00FB5F56">
            <w:pPr>
              <w:pStyle w:val="ListBullet"/>
              <w:spacing w:line="264" w:lineRule="auto"/>
            </w:pPr>
            <w:r>
              <w:t xml:space="preserve">Refillable water bottle </w:t>
            </w:r>
          </w:p>
          <w:p w14:paraId="405348E3" w14:textId="77777777" w:rsidR="00FB5F56" w:rsidRDefault="00FB5F56" w:rsidP="00FB5F56">
            <w:pPr>
              <w:spacing w:before="200" w:after="200" w:line="264" w:lineRule="auto"/>
            </w:pPr>
            <w:r>
              <w:t xml:space="preserve">You might also need the following, depending on what options you choose; </w:t>
            </w:r>
          </w:p>
          <w:p w14:paraId="561FF2E5" w14:textId="77777777" w:rsidR="00FB5F56" w:rsidRDefault="356D979E" w:rsidP="00FB5F56">
            <w:pPr>
              <w:pStyle w:val="ListBullet"/>
              <w:spacing w:line="264" w:lineRule="auto"/>
            </w:pPr>
            <w:r>
              <w:t xml:space="preserve">Sports kit </w:t>
            </w:r>
          </w:p>
          <w:p w14:paraId="22B63181" w14:textId="77777777" w:rsidR="00FB5F56" w:rsidRDefault="356D979E" w:rsidP="00FB5F56">
            <w:pPr>
              <w:pStyle w:val="ListBullet"/>
              <w:spacing w:line="264" w:lineRule="auto"/>
            </w:pPr>
            <w:r>
              <w:t xml:space="preserve">Steel toe cap boots </w:t>
            </w:r>
          </w:p>
          <w:p w14:paraId="4295F46F" w14:textId="77777777" w:rsidR="00FB5F56" w:rsidRDefault="00FB5F56" w:rsidP="00FB5F56">
            <w:pPr>
              <w:pStyle w:val="Heading2"/>
            </w:pPr>
            <w:r>
              <w:t xml:space="preserve">You may also need  </w:t>
            </w:r>
          </w:p>
          <w:p w14:paraId="0DCF269C" w14:textId="77777777" w:rsidR="00FB5F56" w:rsidRDefault="356D979E" w:rsidP="00FB5F56">
            <w:pPr>
              <w:pStyle w:val="ListBullet"/>
              <w:spacing w:line="264" w:lineRule="auto"/>
            </w:pPr>
            <w:r>
              <w:t xml:space="preserve">CGP English/ Maths revision books </w:t>
            </w:r>
            <w:r w:rsidRPr="2E68E918">
              <w:rPr>
                <w:i/>
                <w:iCs/>
              </w:rPr>
              <w:t>(depending on Level)</w:t>
            </w:r>
            <w:r>
              <w:t xml:space="preserve"> </w:t>
            </w:r>
          </w:p>
          <w:p w14:paraId="5F08F1CE" w14:textId="77777777" w:rsidR="00FB5F56" w:rsidRDefault="356D979E" w:rsidP="00FB5F56">
            <w:pPr>
              <w:pStyle w:val="ListBullet"/>
              <w:spacing w:line="264" w:lineRule="auto"/>
            </w:pPr>
            <w:r>
              <w:t>Access to a laptop/ tablet outside of college</w:t>
            </w:r>
          </w:p>
          <w:p w14:paraId="75316272" w14:textId="77777777" w:rsidR="009D2335" w:rsidRDefault="009D2335"/>
        </w:tc>
        <w:tc>
          <w:tcPr>
            <w:tcW w:w="864" w:type="dxa"/>
          </w:tcPr>
          <w:p w14:paraId="029A9DDD" w14:textId="77777777" w:rsidR="009D2335" w:rsidRDefault="009D2335">
            <w:pPr>
              <w:pStyle w:val="NoSpacing"/>
            </w:pPr>
          </w:p>
        </w:tc>
        <w:tc>
          <w:tcPr>
            <w:tcW w:w="864" w:type="dxa"/>
          </w:tcPr>
          <w:p w14:paraId="00A6D0E0" w14:textId="77777777" w:rsidR="009D2335" w:rsidRDefault="009D2335">
            <w:pPr>
              <w:pStyle w:val="NoSpacing"/>
            </w:pPr>
          </w:p>
          <w:p w14:paraId="1AA7CD96" w14:textId="77777777" w:rsidR="004E6328" w:rsidRDefault="004E6328">
            <w:pPr>
              <w:pStyle w:val="NoSpacing"/>
            </w:pPr>
          </w:p>
          <w:p w14:paraId="3286C469" w14:textId="77777777" w:rsidR="004E6328" w:rsidRDefault="004E6328">
            <w:pPr>
              <w:pStyle w:val="NoSpacing"/>
            </w:pPr>
          </w:p>
          <w:p w14:paraId="7729BD73" w14:textId="77777777" w:rsidR="004E6328" w:rsidRDefault="004E6328">
            <w:pPr>
              <w:pStyle w:val="NoSpacing"/>
            </w:pPr>
          </w:p>
          <w:p w14:paraId="1755D7DF" w14:textId="77777777" w:rsidR="004E6328" w:rsidRDefault="004E6328">
            <w:pPr>
              <w:pStyle w:val="NoSpacing"/>
            </w:pPr>
          </w:p>
          <w:p w14:paraId="5347397D" w14:textId="77777777" w:rsidR="004E6328" w:rsidRDefault="004E6328">
            <w:pPr>
              <w:pStyle w:val="NoSpacing"/>
            </w:pPr>
          </w:p>
        </w:tc>
        <w:tc>
          <w:tcPr>
            <w:tcW w:w="6192" w:type="dxa"/>
          </w:tcPr>
          <w:p w14:paraId="6E754214" w14:textId="2A37CAEE" w:rsidR="009D2335" w:rsidRDefault="0057522A">
            <w:pPr>
              <w:pStyle w:val="Heading1"/>
            </w:pPr>
            <w:r>
              <w:t>O</w:t>
            </w:r>
            <w:r w:rsidR="00F76EB2">
              <w:t>ptions</w:t>
            </w:r>
            <w:bookmarkStart w:id="1" w:name="_GoBack"/>
            <w:bookmarkEnd w:id="1"/>
          </w:p>
          <w:p w14:paraId="3970DDFC" w14:textId="1D1A915A" w:rsidR="00A2048A" w:rsidRPr="00A2048A" w:rsidRDefault="00A2048A" w:rsidP="00A2048A">
            <w:pPr>
              <w:rPr>
                <w:sz w:val="36"/>
              </w:rPr>
            </w:pPr>
            <w:r w:rsidRPr="00A2048A">
              <w:rPr>
                <w:sz w:val="36"/>
              </w:rPr>
              <w:t>BTEC Level 1 Introductory to Vocational Studies Certificate</w:t>
            </w:r>
          </w:p>
          <w:p w14:paraId="2374F905" w14:textId="77777777" w:rsidR="009D2335" w:rsidRDefault="0045680F">
            <w:pPr>
              <w:pStyle w:val="Heading2"/>
            </w:pPr>
            <w:r>
              <w:t xml:space="preserve">Wednesday Morning </w:t>
            </w:r>
            <w:r w:rsidR="00012696" w:rsidRPr="00012696">
              <w:rPr>
                <w:i/>
              </w:rPr>
              <w:t>(Option group 1)</w:t>
            </w:r>
            <w:r w:rsidR="00012696">
              <w:t xml:space="preserve"> </w:t>
            </w:r>
          </w:p>
          <w:p w14:paraId="5982031E" w14:textId="77777777" w:rsidR="00FB5F56" w:rsidRPr="00FB5F56" w:rsidRDefault="00FB5F56" w:rsidP="00FB5F56">
            <w:pPr>
              <w:pStyle w:val="ListParagraph"/>
              <w:numPr>
                <w:ilvl w:val="0"/>
                <w:numId w:val="7"/>
              </w:numPr>
              <w:rPr>
                <w:sz w:val="24"/>
                <w:szCs w:val="24"/>
              </w:rPr>
            </w:pPr>
            <w:r w:rsidRPr="00FB5F56">
              <w:rPr>
                <w:sz w:val="24"/>
                <w:szCs w:val="24"/>
              </w:rPr>
              <w:t>Sport</w:t>
            </w:r>
            <w:r w:rsidR="004E6328">
              <w:rPr>
                <w:sz w:val="24"/>
                <w:szCs w:val="24"/>
              </w:rPr>
              <w:t xml:space="preserve"> (Emily Hodges) </w:t>
            </w:r>
          </w:p>
          <w:p w14:paraId="6BBE689E" w14:textId="77777777" w:rsidR="00FB5F56" w:rsidRPr="00FB5F56" w:rsidRDefault="00FB5F56" w:rsidP="00FB5F56">
            <w:pPr>
              <w:pStyle w:val="ListParagraph"/>
              <w:numPr>
                <w:ilvl w:val="0"/>
                <w:numId w:val="7"/>
              </w:numPr>
              <w:rPr>
                <w:sz w:val="24"/>
                <w:szCs w:val="24"/>
              </w:rPr>
            </w:pPr>
            <w:r w:rsidRPr="00FB5F56">
              <w:rPr>
                <w:sz w:val="24"/>
                <w:szCs w:val="24"/>
              </w:rPr>
              <w:t xml:space="preserve">Childcare </w:t>
            </w:r>
            <w:r w:rsidR="004E6328">
              <w:rPr>
                <w:sz w:val="24"/>
                <w:szCs w:val="24"/>
              </w:rPr>
              <w:t xml:space="preserve">(Maggie Ginger) </w:t>
            </w:r>
          </w:p>
          <w:p w14:paraId="02C0639F" w14:textId="77777777" w:rsidR="00FB5F56" w:rsidRPr="00FB5F56" w:rsidRDefault="00FB5F56" w:rsidP="00FB5F56">
            <w:pPr>
              <w:pStyle w:val="ListParagraph"/>
              <w:numPr>
                <w:ilvl w:val="0"/>
                <w:numId w:val="7"/>
              </w:numPr>
              <w:rPr>
                <w:sz w:val="24"/>
                <w:szCs w:val="24"/>
              </w:rPr>
            </w:pPr>
            <w:r w:rsidRPr="00FB5F56">
              <w:rPr>
                <w:sz w:val="24"/>
                <w:szCs w:val="24"/>
              </w:rPr>
              <w:t xml:space="preserve">Digital Media </w:t>
            </w:r>
            <w:r w:rsidR="004E6328">
              <w:rPr>
                <w:sz w:val="24"/>
                <w:szCs w:val="24"/>
              </w:rPr>
              <w:t xml:space="preserve">(Mason Storm) </w:t>
            </w:r>
          </w:p>
          <w:p w14:paraId="29BA85BB" w14:textId="77777777" w:rsidR="009D2335" w:rsidRDefault="00FB5F56">
            <w:pPr>
              <w:pStyle w:val="Heading2"/>
            </w:pPr>
            <w:r>
              <w:t xml:space="preserve">Thursday Afternoon </w:t>
            </w:r>
            <w:r w:rsidR="00012696" w:rsidRPr="00012696">
              <w:rPr>
                <w:i/>
              </w:rPr>
              <w:t xml:space="preserve">(Option group 2) </w:t>
            </w:r>
          </w:p>
          <w:p w14:paraId="73A92EE6" w14:textId="793DEAD0" w:rsidR="00FB5F56" w:rsidRPr="00FB5F56" w:rsidRDefault="00FB5F56" w:rsidP="00FB5F56">
            <w:pPr>
              <w:pStyle w:val="ListParagraph"/>
              <w:numPr>
                <w:ilvl w:val="0"/>
                <w:numId w:val="7"/>
              </w:numPr>
              <w:rPr>
                <w:sz w:val="24"/>
                <w:szCs w:val="24"/>
              </w:rPr>
            </w:pPr>
            <w:r w:rsidRPr="6B01A2A0">
              <w:rPr>
                <w:sz w:val="24"/>
                <w:szCs w:val="24"/>
              </w:rPr>
              <w:t xml:space="preserve">Health &amp; Social Care </w:t>
            </w:r>
            <w:r w:rsidR="004E6328" w:rsidRPr="6B01A2A0">
              <w:rPr>
                <w:sz w:val="24"/>
                <w:szCs w:val="24"/>
              </w:rPr>
              <w:t>(</w:t>
            </w:r>
            <w:r w:rsidR="2E62E790" w:rsidRPr="6B01A2A0">
              <w:rPr>
                <w:sz w:val="24"/>
                <w:szCs w:val="24"/>
              </w:rPr>
              <w:t>Sarah Loud</w:t>
            </w:r>
            <w:r w:rsidR="004E6328" w:rsidRPr="6B01A2A0">
              <w:rPr>
                <w:sz w:val="24"/>
                <w:szCs w:val="24"/>
              </w:rPr>
              <w:t xml:space="preserve">) </w:t>
            </w:r>
          </w:p>
          <w:p w14:paraId="3C7927D7" w14:textId="77777777" w:rsidR="00FB5F56" w:rsidRPr="00FB5F56" w:rsidRDefault="00FB5F56" w:rsidP="00FB5F56">
            <w:pPr>
              <w:pStyle w:val="ListParagraph"/>
              <w:numPr>
                <w:ilvl w:val="0"/>
                <w:numId w:val="7"/>
              </w:numPr>
              <w:rPr>
                <w:sz w:val="24"/>
                <w:szCs w:val="24"/>
              </w:rPr>
            </w:pPr>
            <w:r>
              <w:rPr>
                <w:sz w:val="24"/>
                <w:szCs w:val="24"/>
              </w:rPr>
              <w:t>Art &amp; Design</w:t>
            </w:r>
            <w:r w:rsidR="004E6328">
              <w:rPr>
                <w:sz w:val="24"/>
                <w:szCs w:val="24"/>
              </w:rPr>
              <w:t xml:space="preserve"> (James Baggaley) </w:t>
            </w:r>
          </w:p>
          <w:p w14:paraId="0EFA275E" w14:textId="77777777" w:rsidR="00FB5F56" w:rsidRPr="00FB5F56" w:rsidRDefault="00FB5F56" w:rsidP="00FB5F56">
            <w:pPr>
              <w:pStyle w:val="ListParagraph"/>
              <w:numPr>
                <w:ilvl w:val="0"/>
                <w:numId w:val="7"/>
              </w:numPr>
              <w:rPr>
                <w:sz w:val="24"/>
                <w:szCs w:val="24"/>
              </w:rPr>
            </w:pPr>
            <w:r>
              <w:rPr>
                <w:sz w:val="24"/>
                <w:szCs w:val="24"/>
              </w:rPr>
              <w:t>Construction</w:t>
            </w:r>
            <w:r w:rsidR="004E6328">
              <w:rPr>
                <w:sz w:val="24"/>
                <w:szCs w:val="24"/>
              </w:rPr>
              <w:t xml:space="preserve"> (Darren Cook)</w:t>
            </w:r>
          </w:p>
          <w:p w14:paraId="2DC506D5" w14:textId="77777777" w:rsidR="009D2335" w:rsidRDefault="00FB5F56">
            <w:pPr>
              <w:pStyle w:val="Heading2"/>
            </w:pPr>
            <w:r>
              <w:t xml:space="preserve">Friday Morning </w:t>
            </w:r>
            <w:r w:rsidR="00012696" w:rsidRPr="00012696">
              <w:rPr>
                <w:i/>
              </w:rPr>
              <w:t>(Option group 3)</w:t>
            </w:r>
          </w:p>
          <w:p w14:paraId="7AA3F05E" w14:textId="3BDBAEDE" w:rsidR="00FB5F56" w:rsidRPr="00FB5F56" w:rsidRDefault="00FB5F56" w:rsidP="00FB5F56">
            <w:pPr>
              <w:pStyle w:val="ListParagraph"/>
              <w:numPr>
                <w:ilvl w:val="0"/>
                <w:numId w:val="7"/>
              </w:numPr>
              <w:rPr>
                <w:sz w:val="24"/>
                <w:szCs w:val="24"/>
              </w:rPr>
            </w:pPr>
            <w:r w:rsidRPr="6B01A2A0">
              <w:rPr>
                <w:sz w:val="24"/>
                <w:szCs w:val="24"/>
              </w:rPr>
              <w:t>Horticulture</w:t>
            </w:r>
            <w:r w:rsidR="004E6328" w:rsidRPr="6B01A2A0">
              <w:rPr>
                <w:sz w:val="24"/>
                <w:szCs w:val="24"/>
              </w:rPr>
              <w:t xml:space="preserve"> (</w:t>
            </w:r>
            <w:r w:rsidR="33708D1C" w:rsidRPr="6B01A2A0">
              <w:rPr>
                <w:sz w:val="24"/>
                <w:szCs w:val="24"/>
              </w:rPr>
              <w:t>Kirsty Salter</w:t>
            </w:r>
            <w:r w:rsidR="004E6328" w:rsidRPr="6B01A2A0">
              <w:rPr>
                <w:sz w:val="24"/>
                <w:szCs w:val="24"/>
              </w:rPr>
              <w:t>)</w:t>
            </w:r>
          </w:p>
          <w:p w14:paraId="7E4941ED" w14:textId="77777777" w:rsidR="00FB5F56" w:rsidRPr="00FB5F56" w:rsidRDefault="00FB5F56" w:rsidP="00FB5F56">
            <w:pPr>
              <w:pStyle w:val="ListParagraph"/>
              <w:numPr>
                <w:ilvl w:val="0"/>
                <w:numId w:val="7"/>
              </w:numPr>
              <w:rPr>
                <w:sz w:val="24"/>
                <w:szCs w:val="24"/>
              </w:rPr>
            </w:pPr>
            <w:r>
              <w:rPr>
                <w:sz w:val="24"/>
                <w:szCs w:val="24"/>
              </w:rPr>
              <w:t>Hair &amp; Nails</w:t>
            </w:r>
            <w:r w:rsidR="004E6328">
              <w:rPr>
                <w:sz w:val="24"/>
                <w:szCs w:val="24"/>
              </w:rPr>
              <w:t xml:space="preserve"> (TBC)</w:t>
            </w:r>
          </w:p>
          <w:p w14:paraId="5B7323FF" w14:textId="77777777" w:rsidR="00FB5F56" w:rsidRPr="00FB5F56" w:rsidRDefault="00FB5F56" w:rsidP="00FB5F56">
            <w:pPr>
              <w:pStyle w:val="ListParagraph"/>
              <w:numPr>
                <w:ilvl w:val="0"/>
                <w:numId w:val="7"/>
              </w:numPr>
              <w:rPr>
                <w:sz w:val="24"/>
                <w:szCs w:val="24"/>
              </w:rPr>
            </w:pPr>
            <w:r>
              <w:rPr>
                <w:sz w:val="24"/>
                <w:szCs w:val="24"/>
              </w:rPr>
              <w:t>Business &amp; IT</w:t>
            </w:r>
            <w:r w:rsidR="004E6328">
              <w:rPr>
                <w:sz w:val="24"/>
                <w:szCs w:val="24"/>
              </w:rPr>
              <w:t xml:space="preserve"> (Emily Hodges) </w:t>
            </w:r>
          </w:p>
          <w:p w14:paraId="6B38D410" w14:textId="77777777" w:rsidR="00FB5F56" w:rsidRPr="00FB5F56" w:rsidRDefault="00FB5F56" w:rsidP="00FB5F56">
            <w:pPr>
              <w:pStyle w:val="Heading2"/>
            </w:pPr>
            <w:r>
              <w:t xml:space="preserve">Friday Afternoon </w:t>
            </w:r>
            <w:r w:rsidR="00012696" w:rsidRPr="00012696">
              <w:rPr>
                <w:i/>
              </w:rPr>
              <w:t>(Option group 4)</w:t>
            </w:r>
          </w:p>
          <w:p w14:paraId="7E2C4F43" w14:textId="77777777" w:rsidR="00FB5F56" w:rsidRPr="00FB5F56" w:rsidRDefault="004E6328" w:rsidP="00EC6E73">
            <w:pPr>
              <w:pStyle w:val="ListParagraph"/>
              <w:numPr>
                <w:ilvl w:val="0"/>
                <w:numId w:val="7"/>
              </w:numPr>
              <w:rPr>
                <w:sz w:val="24"/>
                <w:szCs w:val="24"/>
              </w:rPr>
            </w:pPr>
            <w:r>
              <w:rPr>
                <w:sz w:val="24"/>
                <w:szCs w:val="24"/>
              </w:rPr>
              <w:t xml:space="preserve"> </w:t>
            </w:r>
            <w:r w:rsidR="00FB5F56">
              <w:rPr>
                <w:sz w:val="24"/>
                <w:szCs w:val="24"/>
              </w:rPr>
              <w:t>Motor Vehicle</w:t>
            </w:r>
            <w:r>
              <w:rPr>
                <w:sz w:val="24"/>
                <w:szCs w:val="24"/>
              </w:rPr>
              <w:t xml:space="preserve"> (Viv Collins) </w:t>
            </w:r>
          </w:p>
          <w:p w14:paraId="04E9BB73" w14:textId="77777777" w:rsidR="00FB5F56" w:rsidRPr="00FB5F56" w:rsidRDefault="00FB5F56" w:rsidP="00FB5F56">
            <w:pPr>
              <w:pStyle w:val="ListParagraph"/>
              <w:numPr>
                <w:ilvl w:val="0"/>
                <w:numId w:val="7"/>
              </w:numPr>
              <w:rPr>
                <w:sz w:val="24"/>
                <w:szCs w:val="24"/>
              </w:rPr>
            </w:pPr>
            <w:r w:rsidRPr="00FB5F56">
              <w:rPr>
                <w:sz w:val="24"/>
                <w:szCs w:val="24"/>
              </w:rPr>
              <w:t>C</w:t>
            </w:r>
            <w:r>
              <w:rPr>
                <w:sz w:val="24"/>
                <w:szCs w:val="24"/>
              </w:rPr>
              <w:t>atering</w:t>
            </w:r>
            <w:r w:rsidR="004E6328">
              <w:rPr>
                <w:sz w:val="24"/>
                <w:szCs w:val="24"/>
              </w:rPr>
              <w:t xml:space="preserve"> (Janet Willis) </w:t>
            </w:r>
          </w:p>
          <w:p w14:paraId="15C8D2DE" w14:textId="77777777" w:rsidR="00FB5F56" w:rsidRPr="00FB5F56" w:rsidRDefault="00FB5F56" w:rsidP="00FB5F56">
            <w:pPr>
              <w:pStyle w:val="ListParagraph"/>
              <w:numPr>
                <w:ilvl w:val="0"/>
                <w:numId w:val="7"/>
              </w:numPr>
              <w:rPr>
                <w:sz w:val="24"/>
                <w:szCs w:val="24"/>
              </w:rPr>
            </w:pPr>
            <w:r>
              <w:rPr>
                <w:sz w:val="24"/>
                <w:szCs w:val="24"/>
              </w:rPr>
              <w:t xml:space="preserve">Science </w:t>
            </w:r>
            <w:r w:rsidR="004E6328">
              <w:rPr>
                <w:sz w:val="24"/>
                <w:szCs w:val="24"/>
              </w:rPr>
              <w:t xml:space="preserve">(Emily Hodges) </w:t>
            </w:r>
          </w:p>
          <w:p w14:paraId="544E48F1" w14:textId="77777777" w:rsidR="00FB5F56" w:rsidRPr="00FB5F56" w:rsidRDefault="00FB5F56" w:rsidP="00FB5F56"/>
          <w:p w14:paraId="5A512B87" w14:textId="77777777" w:rsidR="009D2335" w:rsidRDefault="009D2335"/>
        </w:tc>
      </w:tr>
      <w:tr w:rsidR="009D2335" w14:paraId="4CA2423C" w14:textId="77777777" w:rsidTr="2E68E918">
        <w:trPr>
          <w:trHeight w:hRule="exact" w:val="504"/>
        </w:trPr>
        <w:tc>
          <w:tcPr>
            <w:tcW w:w="6192" w:type="dxa"/>
            <w:vAlign w:val="bottom"/>
          </w:tcPr>
          <w:p w14:paraId="4BDE08AD" w14:textId="77777777" w:rsidR="009D2335" w:rsidRDefault="0057522A">
            <w:pPr>
              <w:pStyle w:val="NoSpacing"/>
              <w:rPr>
                <w:rStyle w:val="PageNumber"/>
              </w:rPr>
            </w:pPr>
            <w:r>
              <w:rPr>
                <w:rStyle w:val="PageNumber"/>
              </w:rPr>
              <w:t>4</w:t>
            </w:r>
          </w:p>
        </w:tc>
        <w:tc>
          <w:tcPr>
            <w:tcW w:w="864" w:type="dxa"/>
            <w:vAlign w:val="bottom"/>
          </w:tcPr>
          <w:p w14:paraId="1FFFB97B" w14:textId="77777777" w:rsidR="009D2335" w:rsidRDefault="009D2335">
            <w:pPr>
              <w:pStyle w:val="NoSpacing"/>
            </w:pPr>
          </w:p>
        </w:tc>
        <w:tc>
          <w:tcPr>
            <w:tcW w:w="864" w:type="dxa"/>
            <w:vAlign w:val="bottom"/>
          </w:tcPr>
          <w:p w14:paraId="307B54FD" w14:textId="77777777" w:rsidR="009D2335" w:rsidRDefault="009D2335">
            <w:pPr>
              <w:pStyle w:val="NoSpacing"/>
            </w:pPr>
          </w:p>
        </w:tc>
        <w:tc>
          <w:tcPr>
            <w:tcW w:w="6192" w:type="dxa"/>
            <w:vAlign w:val="bottom"/>
          </w:tcPr>
          <w:p w14:paraId="06783552" w14:textId="77777777" w:rsidR="009D2335" w:rsidRDefault="0057522A">
            <w:pPr>
              <w:pStyle w:val="NoSpacing"/>
              <w:jc w:val="right"/>
              <w:rPr>
                <w:rStyle w:val="PageNumber"/>
              </w:rPr>
            </w:pPr>
            <w:r>
              <w:rPr>
                <w:rStyle w:val="PageNumber"/>
              </w:rPr>
              <w:t>1</w:t>
            </w:r>
          </w:p>
        </w:tc>
      </w:tr>
    </w:tbl>
    <w:p w14:paraId="07D3E186"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7351"/>
        <w:gridCol w:w="736"/>
        <w:gridCol w:w="736"/>
        <w:gridCol w:w="5289"/>
      </w:tblGrid>
      <w:tr w:rsidR="009D2335" w14:paraId="379E7F58" w14:textId="77777777" w:rsidTr="2E68E918">
        <w:trPr>
          <w:trHeight w:hRule="exact" w:val="9792"/>
        </w:trPr>
        <w:tc>
          <w:tcPr>
            <w:tcW w:w="6192" w:type="dxa"/>
          </w:tcPr>
          <w:p w14:paraId="3F10D1FB" w14:textId="7477875F" w:rsidR="009D2335" w:rsidRDefault="00A2048A" w:rsidP="2E68E918">
            <w:pPr>
              <w:pStyle w:val="Heading1"/>
              <w:rPr>
                <w:rFonts w:ascii="Cambria" w:hAnsi="Cambria"/>
              </w:rPr>
            </w:pPr>
            <w:r w:rsidRPr="00E73F15">
              <w:rPr>
                <w:b/>
                <w:noProof/>
                <w:sz w:val="28"/>
              </w:rPr>
              <mc:AlternateContent>
                <mc:Choice Requires="wps">
                  <w:drawing>
                    <wp:anchor distT="45720" distB="45720" distL="114300" distR="114300" simplePos="0" relativeHeight="251663360" behindDoc="0" locked="0" layoutInCell="1" allowOverlap="1" wp14:anchorId="58D48008" wp14:editId="34362296">
                      <wp:simplePos x="0" y="0"/>
                      <wp:positionH relativeFrom="column">
                        <wp:posOffset>0</wp:posOffset>
                      </wp:positionH>
                      <wp:positionV relativeFrom="paragraph">
                        <wp:posOffset>729615</wp:posOffset>
                      </wp:positionV>
                      <wp:extent cx="4661535" cy="564515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1535" cy="5645150"/>
                              </a:xfrm>
                              <a:prstGeom prst="rect">
                                <a:avLst/>
                              </a:prstGeom>
                              <a:solidFill>
                                <a:srgbClr val="FFFFFF"/>
                              </a:solidFill>
                              <a:ln w="9525">
                                <a:noFill/>
                                <a:miter lim="800000"/>
                                <a:headEnd/>
                                <a:tailEnd/>
                              </a:ln>
                            </wps:spPr>
                            <wps:txbx>
                              <w:txbxContent>
                                <w:p w14:paraId="5F14B27B" w14:textId="77777777" w:rsidR="00A2048A" w:rsidRPr="008C04F2" w:rsidRDefault="00A2048A" w:rsidP="00A2048A">
                                  <w:pPr>
                                    <w:pStyle w:val="NormalWeb"/>
                                    <w:spacing w:before="0" w:beforeAutospacing="0" w:after="0" w:afterAutospacing="0"/>
                                    <w:rPr>
                                      <w:rStyle w:val="Strong"/>
                                      <w:rFonts w:asciiTheme="minorHAnsi" w:hAnsiTheme="minorHAnsi" w:cs="Arial"/>
                                      <w:color w:val="362936"/>
                                      <w:position w:val="6"/>
                                      <w:sz w:val="22"/>
                                      <w:szCs w:val="20"/>
                                      <w:u w:val="single"/>
                                    </w:rPr>
                                  </w:pPr>
                                  <w:r w:rsidRPr="008C04F2">
                                    <w:rPr>
                                      <w:rStyle w:val="Strong"/>
                                      <w:rFonts w:asciiTheme="minorHAnsi" w:hAnsiTheme="minorHAnsi" w:cs="Arial"/>
                                      <w:color w:val="362936"/>
                                      <w:position w:val="6"/>
                                      <w:sz w:val="22"/>
                                      <w:szCs w:val="20"/>
                                      <w:u w:val="single"/>
                                    </w:rPr>
                                    <w:t>Term 1</w:t>
                                  </w:r>
                                  <w:r w:rsidRPr="008C04F2">
                                    <w:rPr>
                                      <w:rStyle w:val="Strong"/>
                                      <w:rFonts w:asciiTheme="minorHAnsi" w:hAnsiTheme="minorHAnsi" w:cs="Arial"/>
                                      <w:color w:val="362936"/>
                                      <w:position w:val="6"/>
                                      <w:sz w:val="22"/>
                                      <w:szCs w:val="20"/>
                                      <w:u w:val="single"/>
                                    </w:rPr>
                                    <w:br/>
                                  </w:r>
                                </w:p>
                                <w:p w14:paraId="38100C86" w14:textId="77777777" w:rsidR="00A2048A"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Pr>
                                      <w:rFonts w:asciiTheme="minorHAnsi" w:hAnsiTheme="minorHAnsi" w:cs="Arial"/>
                                      <w:color w:val="000000" w:themeColor="text1"/>
                                      <w:position w:val="6"/>
                                      <w:sz w:val="22"/>
                                      <w:szCs w:val="20"/>
                                    </w:rPr>
                                    <w:t>Welcome Day                       Thursday 8</w:t>
                                  </w:r>
                                  <w:r w:rsidRPr="008C04F2">
                                    <w:rPr>
                                      <w:rFonts w:asciiTheme="minorHAnsi" w:hAnsiTheme="minorHAnsi" w:cs="Arial"/>
                                      <w:color w:val="000000" w:themeColor="text1"/>
                                      <w:position w:val="6"/>
                                      <w:sz w:val="22"/>
                                      <w:szCs w:val="20"/>
                                      <w:vertAlign w:val="superscript"/>
                                    </w:rPr>
                                    <w:t>th</w:t>
                                  </w:r>
                                  <w:r>
                                    <w:rPr>
                                      <w:rFonts w:asciiTheme="minorHAnsi" w:hAnsiTheme="minorHAnsi" w:cs="Arial"/>
                                      <w:color w:val="000000" w:themeColor="text1"/>
                                      <w:position w:val="6"/>
                                      <w:sz w:val="22"/>
                                      <w:szCs w:val="20"/>
                                    </w:rPr>
                                    <w:t xml:space="preserve"> September 2022</w:t>
                                  </w:r>
                                </w:p>
                                <w:p w14:paraId="5ABD4379"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starts                           Week commencing Monday 12</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September 2022</w:t>
                                  </w:r>
                                </w:p>
                                <w:p w14:paraId="29D26E26"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Student review day            Thursday 20</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October 2022 (no college)</w:t>
                                  </w:r>
                                </w:p>
                                <w:p w14:paraId="08D85E95"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Training Day                        Friday 21st October 2022 (no college)</w:t>
                                  </w:r>
                                </w:p>
                                <w:p w14:paraId="6FB12523"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Half term                               Monday 24</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 Friday 28</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October 2022</w:t>
                                  </w:r>
                                </w:p>
                                <w:p w14:paraId="79EA9397"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Last day of term                  Thursday 15</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December 2022</w:t>
                                  </w:r>
                                </w:p>
                                <w:p w14:paraId="372D0D01" w14:textId="77777777" w:rsidR="00A2048A" w:rsidRPr="008C04F2" w:rsidRDefault="00A2048A" w:rsidP="00A2048A">
                                  <w:pPr>
                                    <w:pStyle w:val="NormalWeb"/>
                                    <w:spacing w:before="0" w:beforeAutospacing="0" w:after="0" w:afterAutospacing="0"/>
                                    <w:rPr>
                                      <w:rStyle w:val="Strong"/>
                                      <w:rFonts w:asciiTheme="minorHAnsi" w:hAnsiTheme="minorHAnsi" w:cs="Arial"/>
                                      <w:color w:val="000000" w:themeColor="text1"/>
                                      <w:position w:val="6"/>
                                      <w:sz w:val="22"/>
                                      <w:szCs w:val="20"/>
                                      <w:u w:val="single"/>
                                    </w:rPr>
                                  </w:pPr>
                                </w:p>
                                <w:p w14:paraId="5658B0A9"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u w:val="single"/>
                                    </w:rPr>
                                  </w:pPr>
                                  <w:r w:rsidRPr="008C04F2">
                                    <w:rPr>
                                      <w:rStyle w:val="Strong"/>
                                      <w:rFonts w:asciiTheme="minorHAnsi" w:hAnsiTheme="minorHAnsi" w:cs="Arial"/>
                                      <w:color w:val="000000" w:themeColor="text1"/>
                                      <w:position w:val="6"/>
                                      <w:sz w:val="22"/>
                                      <w:szCs w:val="20"/>
                                      <w:u w:val="single"/>
                                    </w:rPr>
                                    <w:t>Term 2</w:t>
                                  </w:r>
                                  <w:r w:rsidRPr="008C04F2">
                                    <w:rPr>
                                      <w:rStyle w:val="Strong"/>
                                      <w:rFonts w:asciiTheme="minorHAnsi" w:hAnsiTheme="minorHAnsi" w:cs="Arial"/>
                                      <w:color w:val="000000" w:themeColor="text1"/>
                                      <w:position w:val="6"/>
                                      <w:sz w:val="22"/>
                                      <w:szCs w:val="20"/>
                                      <w:u w:val="single"/>
                                    </w:rPr>
                                    <w:br/>
                                  </w:r>
                                </w:p>
                                <w:p w14:paraId="237E204F"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starts</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Thursday 5</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January 2023</w:t>
                                  </w:r>
                                </w:p>
                                <w:p w14:paraId="38AA332B"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Half term</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Monday 13th – Friday 17th February 2023</w:t>
                                  </w:r>
                                </w:p>
                                <w:p w14:paraId="7479C27F"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 xml:space="preserve">Training Day         </w:t>
                                  </w:r>
                                  <w:r w:rsidRPr="008C04F2">
                                    <w:rPr>
                                      <w:rFonts w:asciiTheme="minorHAnsi" w:hAnsiTheme="minorHAnsi" w:cs="Arial"/>
                                      <w:color w:val="000000" w:themeColor="text1"/>
                                      <w:position w:val="6"/>
                                      <w:sz w:val="22"/>
                                      <w:szCs w:val="20"/>
                                    </w:rPr>
                                    <w:tab/>
                                    <w:t xml:space="preserve">     Monday 20th February 2023 (no college)</w:t>
                                  </w:r>
                                </w:p>
                                <w:p w14:paraId="7E278615"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Year 10/11taster day        Thursday 23rd</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February 2023 (no college)  </w:t>
                                  </w:r>
                                </w:p>
                                <w:p w14:paraId="4D4FCEE3"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ends                             Thursday 30</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March 2023</w:t>
                                  </w:r>
                                </w:p>
                                <w:p w14:paraId="09C0ACAA" w14:textId="77777777" w:rsidR="00A2048A" w:rsidRPr="008C04F2" w:rsidRDefault="00A2048A" w:rsidP="00A2048A">
                                  <w:pPr>
                                    <w:pStyle w:val="NormalWeb"/>
                                    <w:spacing w:before="0" w:beforeAutospacing="0" w:after="0" w:afterAutospacing="0"/>
                                    <w:rPr>
                                      <w:rStyle w:val="Strong"/>
                                      <w:rFonts w:asciiTheme="minorHAnsi" w:hAnsiTheme="minorHAnsi" w:cs="Arial"/>
                                      <w:color w:val="000000" w:themeColor="text1"/>
                                      <w:position w:val="6"/>
                                      <w:sz w:val="22"/>
                                      <w:szCs w:val="20"/>
                                      <w:u w:val="single"/>
                                    </w:rPr>
                                  </w:pPr>
                                </w:p>
                                <w:p w14:paraId="3FACB333"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u w:val="single"/>
                                    </w:rPr>
                                  </w:pPr>
                                  <w:r w:rsidRPr="008C04F2">
                                    <w:rPr>
                                      <w:rStyle w:val="Strong"/>
                                      <w:rFonts w:asciiTheme="minorHAnsi" w:hAnsiTheme="minorHAnsi" w:cs="Arial"/>
                                      <w:color w:val="000000" w:themeColor="text1"/>
                                      <w:position w:val="6"/>
                                      <w:sz w:val="22"/>
                                      <w:szCs w:val="20"/>
                                      <w:u w:val="single"/>
                                    </w:rPr>
                                    <w:t>Term 3</w:t>
                                  </w:r>
                                  <w:r w:rsidRPr="008C04F2">
                                    <w:rPr>
                                      <w:rStyle w:val="Strong"/>
                                      <w:rFonts w:asciiTheme="minorHAnsi" w:hAnsiTheme="minorHAnsi" w:cs="Arial"/>
                                      <w:color w:val="000000" w:themeColor="text1"/>
                                      <w:position w:val="6"/>
                                      <w:sz w:val="22"/>
                                      <w:szCs w:val="20"/>
                                      <w:u w:val="single"/>
                                    </w:rPr>
                                    <w:br/>
                                  </w:r>
                                </w:p>
                                <w:p w14:paraId="5F638344"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starts</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Monday 17</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April 2023</w:t>
                                  </w:r>
                                </w:p>
                                <w:p w14:paraId="07AFBC72"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Student review day</w:t>
                                  </w:r>
                                  <w:r w:rsidRPr="008C04F2">
                                    <w:rPr>
                                      <w:rFonts w:asciiTheme="minorHAnsi" w:hAnsiTheme="minorHAnsi" w:cs="Arial"/>
                                      <w:color w:val="000000" w:themeColor="text1"/>
                                      <w:position w:val="6"/>
                                      <w:sz w:val="22"/>
                                      <w:szCs w:val="20"/>
                                    </w:rPr>
                                    <w:tab/>
                                    <w:t xml:space="preserve">     Friday 26</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May 2023 (no college)</w:t>
                                  </w:r>
                                </w:p>
                                <w:p w14:paraId="7BDD14BD"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Half term</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Monday 29th May – Friday 2nd June</w:t>
                                  </w:r>
                                  <w:r w:rsidRPr="008C04F2">
                                    <w:rPr>
                                      <w:rFonts w:asciiTheme="minorHAnsi" w:hAnsiTheme="minorHAnsi" w:cs="Arial"/>
                                      <w:bCs/>
                                      <w:color w:val="000000" w:themeColor="text1"/>
                                      <w:position w:val="6"/>
                                      <w:sz w:val="28"/>
                                    </w:rPr>
                                    <w:t xml:space="preserve"> </w:t>
                                  </w:r>
                                  <w:r w:rsidRPr="008C04F2">
                                    <w:rPr>
                                      <w:rFonts w:asciiTheme="minorHAnsi" w:hAnsiTheme="minorHAnsi" w:cs="Arial"/>
                                      <w:color w:val="000000" w:themeColor="text1"/>
                                      <w:position w:val="6"/>
                                      <w:sz w:val="22"/>
                                      <w:szCs w:val="20"/>
                                    </w:rPr>
                                    <w:t>2023</w:t>
                                  </w:r>
                                </w:p>
                                <w:p w14:paraId="6B7180C2"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Ends</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Friday 7th July 2023</w:t>
                                  </w:r>
                                </w:p>
                                <w:p w14:paraId="7C65741B" w14:textId="77777777" w:rsidR="00A2048A" w:rsidRDefault="00A2048A" w:rsidP="00A20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D48008" id="_x0000_t202" coordsize="21600,21600" o:spt="202" path="m,l,21600r21600,l21600,xe">
                      <v:stroke joinstyle="miter"/>
                      <v:path gradientshapeok="t" o:connecttype="rect"/>
                    </v:shapetype>
                    <v:shape id="Text Box 2" o:spid="_x0000_s1026" type="#_x0000_t202" style="position:absolute;margin-left:0;margin-top:57.45pt;width:367.05pt;height:4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" stroked="f">
                      <v:textbox>
                        <w:txbxContent>
                          <w:p w14:paraId="5F14B27B" w14:textId="77777777" w:rsidR="00A2048A" w:rsidRPr="008C04F2" w:rsidRDefault="00A2048A" w:rsidP="00A2048A">
                            <w:pPr>
                              <w:pStyle w:val="NormalWeb"/>
                              <w:spacing w:before="0" w:beforeAutospacing="0" w:after="0" w:afterAutospacing="0"/>
                              <w:rPr>
                                <w:rStyle w:val="Strong"/>
                                <w:rFonts w:asciiTheme="minorHAnsi" w:hAnsiTheme="minorHAnsi" w:cs="Arial"/>
                                <w:color w:val="362936"/>
                                <w:position w:val="6"/>
                                <w:sz w:val="22"/>
                                <w:szCs w:val="20"/>
                                <w:u w:val="single"/>
                              </w:rPr>
                            </w:pPr>
                            <w:r w:rsidRPr="008C04F2">
                              <w:rPr>
                                <w:rStyle w:val="Strong"/>
                                <w:rFonts w:asciiTheme="minorHAnsi" w:hAnsiTheme="minorHAnsi" w:cs="Arial"/>
                                <w:color w:val="362936"/>
                                <w:position w:val="6"/>
                                <w:sz w:val="22"/>
                                <w:szCs w:val="20"/>
                                <w:u w:val="single"/>
                              </w:rPr>
                              <w:t>Term 1</w:t>
                            </w:r>
                            <w:r w:rsidRPr="008C04F2">
                              <w:rPr>
                                <w:rStyle w:val="Strong"/>
                                <w:rFonts w:asciiTheme="minorHAnsi" w:hAnsiTheme="minorHAnsi" w:cs="Arial"/>
                                <w:color w:val="362936"/>
                                <w:position w:val="6"/>
                                <w:sz w:val="22"/>
                                <w:szCs w:val="20"/>
                                <w:u w:val="single"/>
                              </w:rPr>
                              <w:br/>
                            </w:r>
                          </w:p>
                          <w:p w14:paraId="38100C86" w14:textId="77777777" w:rsidR="00A2048A"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Pr>
                                <w:rFonts w:asciiTheme="minorHAnsi" w:hAnsiTheme="minorHAnsi" w:cs="Arial"/>
                                <w:color w:val="000000" w:themeColor="text1"/>
                                <w:position w:val="6"/>
                                <w:sz w:val="22"/>
                                <w:szCs w:val="20"/>
                              </w:rPr>
                              <w:t>Welcome Day                       Thursday 8</w:t>
                            </w:r>
                            <w:r w:rsidRPr="008C04F2">
                              <w:rPr>
                                <w:rFonts w:asciiTheme="minorHAnsi" w:hAnsiTheme="minorHAnsi" w:cs="Arial"/>
                                <w:color w:val="000000" w:themeColor="text1"/>
                                <w:position w:val="6"/>
                                <w:sz w:val="22"/>
                                <w:szCs w:val="20"/>
                                <w:vertAlign w:val="superscript"/>
                              </w:rPr>
                              <w:t>th</w:t>
                            </w:r>
                            <w:r>
                              <w:rPr>
                                <w:rFonts w:asciiTheme="minorHAnsi" w:hAnsiTheme="minorHAnsi" w:cs="Arial"/>
                                <w:color w:val="000000" w:themeColor="text1"/>
                                <w:position w:val="6"/>
                                <w:sz w:val="22"/>
                                <w:szCs w:val="20"/>
                              </w:rPr>
                              <w:t xml:space="preserve"> September 2022</w:t>
                            </w:r>
                          </w:p>
                          <w:p w14:paraId="5ABD4379"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starts                           Week commencing Monday 12</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September 2022</w:t>
                            </w:r>
                          </w:p>
                          <w:p w14:paraId="29D26E26"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Student review day            Thursday 20</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October 2022 (no college)</w:t>
                            </w:r>
                          </w:p>
                          <w:p w14:paraId="08D85E95"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Training Day                        Friday 21st October 2022 (no college)</w:t>
                            </w:r>
                          </w:p>
                          <w:p w14:paraId="6FB12523"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Half term                               Monday 24</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 Friday 28</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October 2022</w:t>
                            </w:r>
                          </w:p>
                          <w:p w14:paraId="79EA9397" w14:textId="77777777" w:rsidR="00A2048A" w:rsidRPr="008C04F2" w:rsidRDefault="00A2048A" w:rsidP="00A2048A">
                            <w:pPr>
                              <w:pStyle w:val="NormalWeb"/>
                              <w:tabs>
                                <w:tab w:val="left" w:pos="3670"/>
                              </w:tabs>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Last day of term                  Thursday 15</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December 2022</w:t>
                            </w:r>
                          </w:p>
                          <w:p w14:paraId="372D0D01" w14:textId="77777777" w:rsidR="00A2048A" w:rsidRPr="008C04F2" w:rsidRDefault="00A2048A" w:rsidP="00A2048A">
                            <w:pPr>
                              <w:pStyle w:val="NormalWeb"/>
                              <w:spacing w:before="0" w:beforeAutospacing="0" w:after="0" w:afterAutospacing="0"/>
                              <w:rPr>
                                <w:rStyle w:val="Strong"/>
                                <w:rFonts w:asciiTheme="minorHAnsi" w:hAnsiTheme="minorHAnsi" w:cs="Arial"/>
                                <w:color w:val="000000" w:themeColor="text1"/>
                                <w:position w:val="6"/>
                                <w:sz w:val="22"/>
                                <w:szCs w:val="20"/>
                                <w:u w:val="single"/>
                              </w:rPr>
                            </w:pPr>
                          </w:p>
                          <w:p w14:paraId="5658B0A9"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u w:val="single"/>
                              </w:rPr>
                            </w:pPr>
                            <w:r w:rsidRPr="008C04F2">
                              <w:rPr>
                                <w:rStyle w:val="Strong"/>
                                <w:rFonts w:asciiTheme="minorHAnsi" w:hAnsiTheme="minorHAnsi" w:cs="Arial"/>
                                <w:color w:val="000000" w:themeColor="text1"/>
                                <w:position w:val="6"/>
                                <w:sz w:val="22"/>
                                <w:szCs w:val="20"/>
                                <w:u w:val="single"/>
                              </w:rPr>
                              <w:t>Term 2</w:t>
                            </w:r>
                            <w:r w:rsidRPr="008C04F2">
                              <w:rPr>
                                <w:rStyle w:val="Strong"/>
                                <w:rFonts w:asciiTheme="minorHAnsi" w:hAnsiTheme="minorHAnsi" w:cs="Arial"/>
                                <w:color w:val="000000" w:themeColor="text1"/>
                                <w:position w:val="6"/>
                                <w:sz w:val="22"/>
                                <w:szCs w:val="20"/>
                                <w:u w:val="single"/>
                              </w:rPr>
                              <w:br/>
                            </w:r>
                          </w:p>
                          <w:p w14:paraId="237E204F"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starts</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Thursday 5</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January 2023</w:t>
                            </w:r>
                          </w:p>
                          <w:p w14:paraId="38AA332B"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Half term</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Monday 13th – Friday 17th February 2023</w:t>
                            </w:r>
                          </w:p>
                          <w:p w14:paraId="7479C27F"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 xml:space="preserve">Training Day         </w:t>
                            </w:r>
                            <w:r w:rsidRPr="008C04F2">
                              <w:rPr>
                                <w:rFonts w:asciiTheme="minorHAnsi" w:hAnsiTheme="minorHAnsi" w:cs="Arial"/>
                                <w:color w:val="000000" w:themeColor="text1"/>
                                <w:position w:val="6"/>
                                <w:sz w:val="22"/>
                                <w:szCs w:val="20"/>
                              </w:rPr>
                              <w:tab/>
                              <w:t xml:space="preserve">     Monday 20th February 2023 (no college)</w:t>
                            </w:r>
                          </w:p>
                          <w:p w14:paraId="7E278615"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Year 10/11taster day        Thursday 23rd</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February 2023 (no college)  </w:t>
                            </w:r>
                          </w:p>
                          <w:p w14:paraId="4D4FCEE3"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ends                             Thursday 30</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March 2023</w:t>
                            </w:r>
                          </w:p>
                          <w:p w14:paraId="09C0ACAA" w14:textId="77777777" w:rsidR="00A2048A" w:rsidRPr="008C04F2" w:rsidRDefault="00A2048A" w:rsidP="00A2048A">
                            <w:pPr>
                              <w:pStyle w:val="NormalWeb"/>
                              <w:spacing w:before="0" w:beforeAutospacing="0" w:after="0" w:afterAutospacing="0"/>
                              <w:rPr>
                                <w:rStyle w:val="Strong"/>
                                <w:rFonts w:asciiTheme="minorHAnsi" w:hAnsiTheme="minorHAnsi" w:cs="Arial"/>
                                <w:color w:val="000000" w:themeColor="text1"/>
                                <w:position w:val="6"/>
                                <w:sz w:val="22"/>
                                <w:szCs w:val="20"/>
                                <w:u w:val="single"/>
                              </w:rPr>
                            </w:pPr>
                          </w:p>
                          <w:p w14:paraId="3FACB333"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u w:val="single"/>
                              </w:rPr>
                            </w:pPr>
                            <w:r w:rsidRPr="008C04F2">
                              <w:rPr>
                                <w:rStyle w:val="Strong"/>
                                <w:rFonts w:asciiTheme="minorHAnsi" w:hAnsiTheme="minorHAnsi" w:cs="Arial"/>
                                <w:color w:val="000000" w:themeColor="text1"/>
                                <w:position w:val="6"/>
                                <w:sz w:val="22"/>
                                <w:szCs w:val="20"/>
                                <w:u w:val="single"/>
                              </w:rPr>
                              <w:t>Term 3</w:t>
                            </w:r>
                            <w:r w:rsidRPr="008C04F2">
                              <w:rPr>
                                <w:rStyle w:val="Strong"/>
                                <w:rFonts w:asciiTheme="minorHAnsi" w:hAnsiTheme="minorHAnsi" w:cs="Arial"/>
                                <w:color w:val="000000" w:themeColor="text1"/>
                                <w:position w:val="6"/>
                                <w:sz w:val="22"/>
                                <w:szCs w:val="20"/>
                                <w:u w:val="single"/>
                              </w:rPr>
                              <w:br/>
                            </w:r>
                          </w:p>
                          <w:p w14:paraId="5F638344"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starts</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Monday 17</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April 2023</w:t>
                            </w:r>
                          </w:p>
                          <w:p w14:paraId="07AFBC72"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Student review day</w:t>
                            </w:r>
                            <w:r w:rsidRPr="008C04F2">
                              <w:rPr>
                                <w:rFonts w:asciiTheme="minorHAnsi" w:hAnsiTheme="minorHAnsi" w:cs="Arial"/>
                                <w:color w:val="000000" w:themeColor="text1"/>
                                <w:position w:val="6"/>
                                <w:sz w:val="22"/>
                                <w:szCs w:val="20"/>
                              </w:rPr>
                              <w:tab/>
                              <w:t xml:space="preserve">     Friday 26</w:t>
                            </w:r>
                            <w:r w:rsidRPr="008C04F2">
                              <w:rPr>
                                <w:rFonts w:asciiTheme="minorHAnsi" w:hAnsiTheme="minorHAnsi" w:cs="Arial"/>
                                <w:color w:val="000000" w:themeColor="text1"/>
                                <w:position w:val="6"/>
                                <w:sz w:val="22"/>
                                <w:szCs w:val="20"/>
                                <w:vertAlign w:val="superscript"/>
                              </w:rPr>
                              <w:t>th</w:t>
                            </w:r>
                            <w:r w:rsidRPr="008C04F2">
                              <w:rPr>
                                <w:rFonts w:asciiTheme="minorHAnsi" w:hAnsiTheme="minorHAnsi" w:cs="Arial"/>
                                <w:color w:val="000000" w:themeColor="text1"/>
                                <w:position w:val="6"/>
                                <w:sz w:val="22"/>
                                <w:szCs w:val="20"/>
                              </w:rPr>
                              <w:t xml:space="preserve"> May 2023 (no college)</w:t>
                            </w:r>
                          </w:p>
                          <w:p w14:paraId="7BDD14BD"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Half term</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Monday 29th May – Friday 2nd June</w:t>
                            </w:r>
                            <w:r w:rsidRPr="008C04F2">
                              <w:rPr>
                                <w:rFonts w:asciiTheme="minorHAnsi" w:hAnsiTheme="minorHAnsi" w:cs="Arial"/>
                                <w:bCs/>
                                <w:color w:val="000000" w:themeColor="text1"/>
                                <w:position w:val="6"/>
                                <w:sz w:val="28"/>
                              </w:rPr>
                              <w:t xml:space="preserve"> </w:t>
                            </w:r>
                            <w:r w:rsidRPr="008C04F2">
                              <w:rPr>
                                <w:rFonts w:asciiTheme="minorHAnsi" w:hAnsiTheme="minorHAnsi" w:cs="Arial"/>
                                <w:color w:val="000000" w:themeColor="text1"/>
                                <w:position w:val="6"/>
                                <w:sz w:val="22"/>
                                <w:szCs w:val="20"/>
                              </w:rPr>
                              <w:t>2023</w:t>
                            </w:r>
                          </w:p>
                          <w:p w14:paraId="6B7180C2" w14:textId="77777777" w:rsidR="00A2048A" w:rsidRPr="008C04F2" w:rsidRDefault="00A2048A" w:rsidP="00A2048A">
                            <w:pPr>
                              <w:pStyle w:val="NormalWeb"/>
                              <w:spacing w:before="0" w:beforeAutospacing="0" w:after="0" w:afterAutospacing="0"/>
                              <w:rPr>
                                <w:rFonts w:asciiTheme="minorHAnsi" w:hAnsiTheme="minorHAnsi" w:cs="Arial"/>
                                <w:color w:val="000000" w:themeColor="text1"/>
                                <w:position w:val="6"/>
                                <w:sz w:val="22"/>
                                <w:szCs w:val="20"/>
                              </w:rPr>
                            </w:pPr>
                            <w:r w:rsidRPr="008C04F2">
                              <w:rPr>
                                <w:rFonts w:asciiTheme="minorHAnsi" w:hAnsiTheme="minorHAnsi" w:cs="Arial"/>
                                <w:color w:val="000000" w:themeColor="text1"/>
                                <w:position w:val="6"/>
                                <w:sz w:val="22"/>
                                <w:szCs w:val="20"/>
                              </w:rPr>
                              <w:t>Term Ends</w:t>
                            </w:r>
                            <w:r w:rsidRPr="008C04F2">
                              <w:rPr>
                                <w:rFonts w:asciiTheme="minorHAnsi" w:hAnsiTheme="minorHAnsi" w:cs="Arial"/>
                                <w:color w:val="000000" w:themeColor="text1"/>
                                <w:position w:val="6"/>
                                <w:sz w:val="22"/>
                                <w:szCs w:val="20"/>
                              </w:rPr>
                              <w:tab/>
                            </w:r>
                            <w:r w:rsidRPr="008C04F2">
                              <w:rPr>
                                <w:rFonts w:asciiTheme="minorHAnsi" w:hAnsiTheme="minorHAnsi" w:cs="Arial"/>
                                <w:color w:val="000000" w:themeColor="text1"/>
                                <w:position w:val="6"/>
                                <w:sz w:val="22"/>
                                <w:szCs w:val="20"/>
                              </w:rPr>
                              <w:tab/>
                              <w:t xml:space="preserve">     Friday 7th July 2023</w:t>
                            </w:r>
                          </w:p>
                          <w:p w14:paraId="7C65741B" w14:textId="77777777" w:rsidR="00A2048A" w:rsidRDefault="00A2048A" w:rsidP="00A2048A"/>
                        </w:txbxContent>
                      </v:textbox>
                      <w10:wrap type="square"/>
                    </v:shape>
                  </w:pict>
                </mc:Fallback>
              </mc:AlternateContent>
            </w:r>
            <w:r w:rsidR="5B795725">
              <w:t xml:space="preserve">Term Dates </w:t>
            </w:r>
          </w:p>
          <w:p w14:paraId="52683B3F" w14:textId="07CA3C4A" w:rsidR="009D2335" w:rsidRDefault="009D2335" w:rsidP="2E68E918">
            <w:pPr>
              <w:spacing w:after="200" w:line="264" w:lineRule="auto"/>
            </w:pPr>
          </w:p>
          <w:p w14:paraId="4997E098" w14:textId="3E47D58B" w:rsidR="009D2335" w:rsidRDefault="009D2335" w:rsidP="2E68E918">
            <w:pPr>
              <w:pStyle w:val="ListBullet"/>
              <w:numPr>
                <w:ilvl w:val="0"/>
                <w:numId w:val="0"/>
              </w:numPr>
              <w:spacing w:line="264" w:lineRule="auto"/>
            </w:pPr>
          </w:p>
        </w:tc>
        <w:tc>
          <w:tcPr>
            <w:tcW w:w="864" w:type="dxa"/>
          </w:tcPr>
          <w:p w14:paraId="628FF79D" w14:textId="77777777" w:rsidR="009D2335" w:rsidRDefault="009D2335">
            <w:pPr>
              <w:pStyle w:val="NoSpacing"/>
            </w:pPr>
          </w:p>
        </w:tc>
        <w:tc>
          <w:tcPr>
            <w:tcW w:w="864" w:type="dxa"/>
          </w:tcPr>
          <w:p w14:paraId="481B3E6A" w14:textId="77777777" w:rsidR="009D2335" w:rsidRDefault="009D2335">
            <w:pPr>
              <w:pStyle w:val="NoSpacing"/>
            </w:pPr>
          </w:p>
        </w:tc>
        <w:tc>
          <w:tcPr>
            <w:tcW w:w="6192" w:type="dxa"/>
          </w:tcPr>
          <w:p w14:paraId="5836566D" w14:textId="23F2101E" w:rsidR="009D2335" w:rsidRDefault="009D2335" w:rsidP="00A2048A">
            <w:pPr>
              <w:pStyle w:val="Heading2"/>
              <w:spacing w:before="180"/>
            </w:pPr>
          </w:p>
        </w:tc>
      </w:tr>
      <w:tr w:rsidR="009D2335" w14:paraId="1CFDFC55" w14:textId="77777777" w:rsidTr="2E68E918">
        <w:trPr>
          <w:trHeight w:hRule="exact" w:val="504"/>
        </w:trPr>
        <w:tc>
          <w:tcPr>
            <w:tcW w:w="6192" w:type="dxa"/>
            <w:vAlign w:val="bottom"/>
          </w:tcPr>
          <w:p w14:paraId="56883473" w14:textId="77777777" w:rsidR="009D2335" w:rsidRDefault="0057522A">
            <w:pPr>
              <w:pStyle w:val="NoSpacing"/>
              <w:rPr>
                <w:rStyle w:val="PageNumber"/>
              </w:rPr>
            </w:pPr>
            <w:r>
              <w:rPr>
                <w:rStyle w:val="PageNumber"/>
              </w:rPr>
              <w:t>2</w:t>
            </w:r>
          </w:p>
        </w:tc>
        <w:tc>
          <w:tcPr>
            <w:tcW w:w="864" w:type="dxa"/>
            <w:vAlign w:val="bottom"/>
          </w:tcPr>
          <w:p w14:paraId="425105AE" w14:textId="77777777" w:rsidR="009D2335" w:rsidRDefault="009D2335">
            <w:pPr>
              <w:pStyle w:val="NoSpacing"/>
            </w:pPr>
          </w:p>
        </w:tc>
        <w:tc>
          <w:tcPr>
            <w:tcW w:w="864" w:type="dxa"/>
            <w:vAlign w:val="bottom"/>
          </w:tcPr>
          <w:p w14:paraId="3953BF40" w14:textId="77777777" w:rsidR="009D2335" w:rsidRDefault="009D2335">
            <w:pPr>
              <w:pStyle w:val="NoSpacing"/>
            </w:pPr>
          </w:p>
        </w:tc>
        <w:tc>
          <w:tcPr>
            <w:tcW w:w="6192" w:type="dxa"/>
            <w:vAlign w:val="bottom"/>
          </w:tcPr>
          <w:p w14:paraId="5CDCC853" w14:textId="77777777" w:rsidR="009D2335" w:rsidRDefault="0057522A">
            <w:pPr>
              <w:pStyle w:val="NoSpacing"/>
              <w:jc w:val="right"/>
              <w:rPr>
                <w:rStyle w:val="PageNumber"/>
              </w:rPr>
            </w:pPr>
            <w:r>
              <w:rPr>
                <w:rStyle w:val="PageNumber"/>
              </w:rPr>
              <w:t>3</w:t>
            </w:r>
          </w:p>
        </w:tc>
      </w:tr>
    </w:tbl>
    <w:p w14:paraId="56C61D19" w14:textId="77777777"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13276740"/>
    <w:multiLevelType w:val="hybridMultilevel"/>
    <w:tmpl w:val="7F0A312E"/>
    <w:lvl w:ilvl="0" w:tplc="7BA4D20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F17F3"/>
    <w:multiLevelType w:val="hybridMultilevel"/>
    <w:tmpl w:val="DA187D5C"/>
    <w:lvl w:ilvl="0" w:tplc="7BA4D20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6E3658"/>
    <w:multiLevelType w:val="hybridMultilevel"/>
    <w:tmpl w:val="F9FAAFFE"/>
    <w:lvl w:ilvl="0" w:tplc="2662E604">
      <w:start w:val="1"/>
      <w:numFmt w:val="bullet"/>
      <w:lvlText w:val=""/>
      <w:lvlJc w:val="left"/>
      <w:pPr>
        <w:ind w:left="720" w:hanging="360"/>
      </w:pPr>
      <w:rPr>
        <w:rFonts w:ascii="Symbol" w:hAnsi="Symbol" w:hint="default"/>
      </w:rPr>
    </w:lvl>
    <w:lvl w:ilvl="1" w:tplc="EB1AD24A">
      <w:start w:val="1"/>
      <w:numFmt w:val="bullet"/>
      <w:lvlText w:val="o"/>
      <w:lvlJc w:val="left"/>
      <w:pPr>
        <w:ind w:left="1440" w:hanging="360"/>
      </w:pPr>
      <w:rPr>
        <w:rFonts w:ascii="Courier New" w:hAnsi="Courier New" w:hint="default"/>
      </w:rPr>
    </w:lvl>
    <w:lvl w:ilvl="2" w:tplc="FB2EB97C">
      <w:start w:val="1"/>
      <w:numFmt w:val="bullet"/>
      <w:lvlText w:val=""/>
      <w:lvlJc w:val="left"/>
      <w:pPr>
        <w:ind w:left="2160" w:hanging="360"/>
      </w:pPr>
      <w:rPr>
        <w:rFonts w:ascii="Wingdings" w:hAnsi="Wingdings" w:hint="default"/>
      </w:rPr>
    </w:lvl>
    <w:lvl w:ilvl="3" w:tplc="70362AF8">
      <w:start w:val="1"/>
      <w:numFmt w:val="bullet"/>
      <w:lvlText w:val=""/>
      <w:lvlJc w:val="left"/>
      <w:pPr>
        <w:ind w:left="2880" w:hanging="360"/>
      </w:pPr>
      <w:rPr>
        <w:rFonts w:ascii="Symbol" w:hAnsi="Symbol" w:hint="default"/>
      </w:rPr>
    </w:lvl>
    <w:lvl w:ilvl="4" w:tplc="E89EAD0C">
      <w:start w:val="1"/>
      <w:numFmt w:val="bullet"/>
      <w:lvlText w:val="o"/>
      <w:lvlJc w:val="left"/>
      <w:pPr>
        <w:ind w:left="3600" w:hanging="360"/>
      </w:pPr>
      <w:rPr>
        <w:rFonts w:ascii="Courier New" w:hAnsi="Courier New" w:hint="default"/>
      </w:rPr>
    </w:lvl>
    <w:lvl w:ilvl="5" w:tplc="413E7D0C">
      <w:start w:val="1"/>
      <w:numFmt w:val="bullet"/>
      <w:lvlText w:val=""/>
      <w:lvlJc w:val="left"/>
      <w:pPr>
        <w:ind w:left="4320" w:hanging="360"/>
      </w:pPr>
      <w:rPr>
        <w:rFonts w:ascii="Wingdings" w:hAnsi="Wingdings" w:hint="default"/>
      </w:rPr>
    </w:lvl>
    <w:lvl w:ilvl="6" w:tplc="A11AF678">
      <w:start w:val="1"/>
      <w:numFmt w:val="bullet"/>
      <w:lvlText w:val=""/>
      <w:lvlJc w:val="left"/>
      <w:pPr>
        <w:ind w:left="5040" w:hanging="360"/>
      </w:pPr>
      <w:rPr>
        <w:rFonts w:ascii="Symbol" w:hAnsi="Symbol" w:hint="default"/>
      </w:rPr>
    </w:lvl>
    <w:lvl w:ilvl="7" w:tplc="E17AC052">
      <w:start w:val="1"/>
      <w:numFmt w:val="bullet"/>
      <w:lvlText w:val="o"/>
      <w:lvlJc w:val="left"/>
      <w:pPr>
        <w:ind w:left="5760" w:hanging="360"/>
      </w:pPr>
      <w:rPr>
        <w:rFonts w:ascii="Courier New" w:hAnsi="Courier New" w:hint="default"/>
      </w:rPr>
    </w:lvl>
    <w:lvl w:ilvl="8" w:tplc="854882CC">
      <w:start w:val="1"/>
      <w:numFmt w:val="bullet"/>
      <w:lvlText w:val=""/>
      <w:lvlJc w:val="left"/>
      <w:pPr>
        <w:ind w:left="6480" w:hanging="360"/>
      </w:pPr>
      <w:rPr>
        <w:rFonts w:ascii="Wingdings" w:hAnsi="Wingdings" w:hint="default"/>
      </w:rPr>
    </w:lvl>
  </w:abstractNum>
  <w:abstractNum w:abstractNumId="4" w15:restartNumberingAfterBreak="0">
    <w:nsid w:val="36504A1B"/>
    <w:multiLevelType w:val="hybridMultilevel"/>
    <w:tmpl w:val="6CEE8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815B11"/>
    <w:multiLevelType w:val="hybridMultilevel"/>
    <w:tmpl w:val="AAFACA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lvlOverride w:ilvl="0">
      <w:startOverride w:val="1"/>
    </w:lvlOverride>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9EA"/>
    <w:rsid w:val="00012696"/>
    <w:rsid w:val="000823C2"/>
    <w:rsid w:val="000968BA"/>
    <w:rsid w:val="00146FB7"/>
    <w:rsid w:val="003075C7"/>
    <w:rsid w:val="00363198"/>
    <w:rsid w:val="0045680F"/>
    <w:rsid w:val="004A369D"/>
    <w:rsid w:val="004E6328"/>
    <w:rsid w:val="0057522A"/>
    <w:rsid w:val="005929EA"/>
    <w:rsid w:val="00656DB0"/>
    <w:rsid w:val="0072792E"/>
    <w:rsid w:val="009D2335"/>
    <w:rsid w:val="00A2048A"/>
    <w:rsid w:val="00AC55DE"/>
    <w:rsid w:val="00BC005D"/>
    <w:rsid w:val="00BF45DD"/>
    <w:rsid w:val="00C81486"/>
    <w:rsid w:val="00CB1E2B"/>
    <w:rsid w:val="00D43B02"/>
    <w:rsid w:val="00E679D0"/>
    <w:rsid w:val="00EC6E73"/>
    <w:rsid w:val="00EF70BC"/>
    <w:rsid w:val="00F44940"/>
    <w:rsid w:val="00F76EB2"/>
    <w:rsid w:val="00FB5F56"/>
    <w:rsid w:val="0119F0DB"/>
    <w:rsid w:val="1ADEE471"/>
    <w:rsid w:val="1B6DC982"/>
    <w:rsid w:val="1FC7CB96"/>
    <w:rsid w:val="217DC4A7"/>
    <w:rsid w:val="291D6C9A"/>
    <w:rsid w:val="2BA1DB06"/>
    <w:rsid w:val="2E62E790"/>
    <w:rsid w:val="2E68E918"/>
    <w:rsid w:val="3012AE3F"/>
    <w:rsid w:val="323EE455"/>
    <w:rsid w:val="33708D1C"/>
    <w:rsid w:val="356D979E"/>
    <w:rsid w:val="3F23375C"/>
    <w:rsid w:val="422F2DDA"/>
    <w:rsid w:val="50BE20B1"/>
    <w:rsid w:val="559191D4"/>
    <w:rsid w:val="57F35D5D"/>
    <w:rsid w:val="5B795725"/>
    <w:rsid w:val="66825034"/>
    <w:rsid w:val="67589AA5"/>
    <w:rsid w:val="6B01A2A0"/>
    <w:rsid w:val="6B783387"/>
    <w:rsid w:val="6FA2CCF3"/>
    <w:rsid w:val="70BE0C6A"/>
    <w:rsid w:val="7970AEEF"/>
    <w:rsid w:val="7F531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F53701"/>
  <w15:chartTrackingRefBased/>
  <w15:docId w15:val="{C7D68FF4-7338-47E5-9DFD-ADAEDEAF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2"/>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F76EB2"/>
    <w:pPr>
      <w:ind w:left="720"/>
      <w:contextualSpacing/>
    </w:pPr>
  </w:style>
  <w:style w:type="character" w:styleId="Hyperlink">
    <w:name w:val="Hyperlink"/>
    <w:basedOn w:val="DefaultParagraphFont"/>
    <w:uiPriority w:val="99"/>
    <w:unhideWhenUsed/>
    <w:rsid w:val="003075C7"/>
    <w:rPr>
      <w:color w:val="4F8797" w:themeColor="hyperlink"/>
      <w:u w:val="single"/>
    </w:rPr>
  </w:style>
  <w:style w:type="character" w:styleId="UnresolvedMention">
    <w:name w:val="Unresolved Mention"/>
    <w:basedOn w:val="DefaultParagraphFont"/>
    <w:uiPriority w:val="99"/>
    <w:semiHidden/>
    <w:unhideWhenUsed/>
    <w:rsid w:val="003075C7"/>
    <w:rPr>
      <w:color w:val="605E5C"/>
      <w:shd w:val="clear" w:color="auto" w:fill="E1DFDD"/>
    </w:rPr>
  </w:style>
  <w:style w:type="paragraph" w:styleId="NormalWeb">
    <w:name w:val="Normal (Web)"/>
    <w:basedOn w:val="Normal"/>
    <w:uiPriority w:val="99"/>
    <w:unhideWhenUsed/>
    <w:rsid w:val="00A2048A"/>
    <w:pPr>
      <w:spacing w:before="100" w:beforeAutospacing="1" w:after="100" w:afterAutospacing="1" w:line="240" w:lineRule="auto"/>
    </w:pPr>
    <w:rPr>
      <w:rFonts w:ascii="Times New Roman" w:eastAsiaTheme="minorHAnsi" w:hAnsi="Times New Roman" w:cs="Times New Roman"/>
      <w:color w:val="auto"/>
      <w:sz w:val="24"/>
      <w:szCs w:val="24"/>
      <w:lang w:val="en-GB" w:eastAsia="en-GB"/>
    </w:rPr>
  </w:style>
  <w:style w:type="character" w:styleId="Strong">
    <w:name w:val="Strong"/>
    <w:basedOn w:val="DefaultParagraphFont"/>
    <w:uiPriority w:val="22"/>
    <w:qFormat/>
    <w:rsid w:val="00A204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12212">
      <w:bodyDiv w:val="1"/>
      <w:marLeft w:val="0"/>
      <w:marRight w:val="0"/>
      <w:marTop w:val="0"/>
      <w:marBottom w:val="0"/>
      <w:divBdr>
        <w:top w:val="none" w:sz="0" w:space="0" w:color="auto"/>
        <w:left w:val="none" w:sz="0" w:space="0" w:color="auto"/>
        <w:bottom w:val="none" w:sz="0" w:space="0" w:color="auto"/>
        <w:right w:val="none" w:sz="0" w:space="0" w:color="auto"/>
      </w:divBdr>
      <w:divsChild>
        <w:div w:id="1549024247">
          <w:marLeft w:val="0"/>
          <w:marRight w:val="0"/>
          <w:marTop w:val="0"/>
          <w:marBottom w:val="0"/>
          <w:divBdr>
            <w:top w:val="none" w:sz="0" w:space="0" w:color="auto"/>
            <w:left w:val="none" w:sz="0" w:space="0" w:color="auto"/>
            <w:bottom w:val="none" w:sz="0" w:space="0" w:color="auto"/>
            <w:right w:val="none" w:sz="0" w:space="0" w:color="auto"/>
          </w:divBdr>
        </w:div>
      </w:divsChild>
    </w:div>
    <w:div w:id="872301344">
      <w:bodyDiv w:val="1"/>
      <w:marLeft w:val="0"/>
      <w:marRight w:val="0"/>
      <w:marTop w:val="0"/>
      <w:marBottom w:val="0"/>
      <w:divBdr>
        <w:top w:val="none" w:sz="0" w:space="0" w:color="auto"/>
        <w:left w:val="none" w:sz="0" w:space="0" w:color="auto"/>
        <w:bottom w:val="none" w:sz="0" w:space="0" w:color="auto"/>
        <w:right w:val="none" w:sz="0" w:space="0" w:color="auto"/>
      </w:divBdr>
      <w:divsChild>
        <w:div w:id="361172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cornwall.ac.uk/transport/" TargetMode="External"/><Relationship Id="rId5" Type="http://schemas.openxmlformats.org/officeDocument/2006/relationships/customXml" Target="../customXml/item5.xml"/><Relationship Id="rId15" Type="http://schemas.openxmlformats.org/officeDocument/2006/relationships/hyperlink" Target="mailto:Emily.hodges@cornwall.ac.uk" TargetMode="External"/><Relationship Id="rId10" Type="http://schemas.openxmlformats.org/officeDocument/2006/relationships/hyperlink" Target="https://www.cornwall.ac.uk/financial-support/"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hodges\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6CE9B876104D0A9C66626089BEDF87"/>
        <w:category>
          <w:name w:val="General"/>
          <w:gallery w:val="placeholder"/>
        </w:category>
        <w:types>
          <w:type w:val="bbPlcHdr"/>
        </w:types>
        <w:behaviors>
          <w:behavior w:val="content"/>
        </w:behaviors>
        <w:guid w:val="{5B810B0B-E2B4-4BD3-9998-4B26E710CA1E}"/>
      </w:docPartPr>
      <w:docPartBody>
        <w:p w:rsidR="00CA12AC" w:rsidRDefault="00BF45DD">
          <w:pPr>
            <w:pStyle w:val="BE6CE9B876104D0A9C66626089BEDF87"/>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5DD"/>
    <w:rsid w:val="00BF45DD"/>
    <w:rsid w:val="00CA1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9E6C537AFF4671A37F3F3CD71F0750">
    <w:name w:val="8E9E6C537AFF4671A37F3F3CD71F0750"/>
  </w:style>
  <w:style w:type="paragraph" w:customStyle="1" w:styleId="DA3EDEE2E9A34773A9FA6DA5C7795BC5">
    <w:name w:val="DA3EDEE2E9A34773A9FA6DA5C7795BC5"/>
  </w:style>
  <w:style w:type="paragraph" w:customStyle="1" w:styleId="E1C56A7F28374A0D98E2567C3C2E0B43">
    <w:name w:val="E1C56A7F28374A0D98E2567C3C2E0B43"/>
  </w:style>
  <w:style w:type="paragraph" w:customStyle="1" w:styleId="1B30917A644B45A7BD9EA047417EE9A2">
    <w:name w:val="1B30917A644B45A7BD9EA047417EE9A2"/>
  </w:style>
  <w:style w:type="paragraph" w:customStyle="1" w:styleId="20E370AC5726429F9DF0DE778C2DDF28">
    <w:name w:val="20E370AC5726429F9DF0DE778C2DDF28"/>
  </w:style>
  <w:style w:type="paragraph" w:customStyle="1" w:styleId="BE6CE9B876104D0A9C66626089BEDF87">
    <w:name w:val="BE6CE9B876104D0A9C66626089BEDF87"/>
  </w:style>
  <w:style w:type="paragraph" w:customStyle="1" w:styleId="152E5186D00F434A8F90E48E73ACB357">
    <w:name w:val="152E5186D00F434A8F90E48E73ACB357"/>
  </w:style>
  <w:style w:type="paragraph" w:customStyle="1" w:styleId="CB436FFE15D844EDB528A79E22CBBCDE">
    <w:name w:val="CB436FFE15D844EDB528A79E22CBBCDE"/>
  </w:style>
  <w:style w:type="paragraph" w:customStyle="1" w:styleId="B28A35B23CD3443A9FE7B5A827453879">
    <w:name w:val="B28A35B23CD3443A9FE7B5A827453879"/>
  </w:style>
  <w:style w:type="paragraph" w:customStyle="1" w:styleId="18F6EDCBD2C24B769179F7E98BEF4C3F">
    <w:name w:val="18F6EDCBD2C24B769179F7E98BEF4C3F"/>
  </w:style>
  <w:style w:type="paragraph" w:customStyle="1" w:styleId="BAB1EB4F53AF4CFF9D45BFC187FACFEA">
    <w:name w:val="BAB1EB4F53AF4CFF9D45BFC187FACFEA"/>
  </w:style>
  <w:style w:type="paragraph" w:customStyle="1" w:styleId="E357A837C98A43D3AE7FF7521038ED39">
    <w:name w:val="E357A837C98A43D3AE7FF7521038ED39"/>
  </w:style>
  <w:style w:type="paragraph" w:customStyle="1" w:styleId="88B21D99D791497289D6611B3358D85B">
    <w:name w:val="88B21D99D791497289D6611B3358D85B"/>
  </w:style>
  <w:style w:type="paragraph" w:customStyle="1" w:styleId="A85B043E73D447AFBF91CB0BA02ADF13">
    <w:name w:val="A85B043E73D447AFBF91CB0BA02ADF13"/>
  </w:style>
  <w:style w:type="paragraph" w:customStyle="1" w:styleId="9ECE2AF33F914A2EAB957C757E118EB5">
    <w:name w:val="9ECE2AF33F914A2EAB957C757E118EB5"/>
  </w:style>
  <w:style w:type="paragraph" w:customStyle="1" w:styleId="06D4C176AA1F49FDBB56FCD68FE350E4">
    <w:name w:val="06D4C176AA1F49FDBB56FCD68FE350E4"/>
  </w:style>
  <w:style w:type="paragraph" w:customStyle="1" w:styleId="95D359C2F808421B98F3EB46D24B26A7">
    <w:name w:val="95D359C2F808421B98F3EB46D24B26A7"/>
  </w:style>
  <w:style w:type="paragraph" w:customStyle="1" w:styleId="1D3A570150D543FD80269D511C3A5246">
    <w:name w:val="1D3A570150D543FD80269D511C3A5246"/>
  </w:style>
  <w:style w:type="paragraph" w:customStyle="1" w:styleId="6248AADDFAA641A2960F959004187D1B">
    <w:name w:val="6248AADDFAA641A2960F959004187D1B"/>
  </w:style>
  <w:style w:type="paragraph" w:customStyle="1" w:styleId="24D136F33F444F2690F683AA56FDB059">
    <w:name w:val="24D136F33F444F2690F683AA56FDB059"/>
  </w:style>
  <w:style w:type="paragraph" w:customStyle="1" w:styleId="F86648B12A9F4D109E2D3A7EAD2F7C9C">
    <w:name w:val="F86648B12A9F4D109E2D3A7EAD2F7C9C"/>
    <w:rsid w:val="00BF45DD"/>
  </w:style>
  <w:style w:type="paragraph" w:customStyle="1" w:styleId="5703BA0571E94F68B232395B0AAB5997">
    <w:name w:val="5703BA0571E94F68B232395B0AAB5997"/>
    <w:rsid w:val="00CA12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69B4F00DFAD44D9111107AE2D7096E" ma:contentTypeVersion="13" ma:contentTypeDescription="Create a new document." ma:contentTypeScope="" ma:versionID="48a0e2c4e2710fd949274068fbbf182e">
  <xsd:schema xmlns:xsd="http://www.w3.org/2001/XMLSchema" xmlns:xs="http://www.w3.org/2001/XMLSchema" xmlns:p="http://schemas.microsoft.com/office/2006/metadata/properties" xmlns:ns3="c7f9b581-efae-492c-9bb4-3211239bf444" xmlns:ns4="0a2c0253-7de0-40d3-90fa-6f15e4abaa5d" targetNamespace="http://schemas.microsoft.com/office/2006/metadata/properties" ma:root="true" ma:fieldsID="54edf926014700145b34b9f1cee507d0" ns3:_="" ns4:_="">
    <xsd:import namespace="c7f9b581-efae-492c-9bb4-3211239bf444"/>
    <xsd:import namespace="0a2c0253-7de0-40d3-90fa-6f15e4abaa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9b581-efae-492c-9bb4-3211239bf4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2c0253-7de0-40d3-90fa-6f15e4abaa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19A9E6-3061-468B-A283-DBF2F4082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9b581-efae-492c-9bb4-3211239bf444"/>
    <ds:schemaRef ds:uri="0a2c0253-7de0-40d3-90fa-6f15e4aba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D43FFF-DB4D-48F9-9B06-D3ECC1826E47}">
  <ds:schemaRefs>
    <ds:schemaRef ds:uri="http://schemas.openxmlformats.org/package/2006/metadata/core-properties"/>
    <ds:schemaRef ds:uri="http://schemas.microsoft.com/office/2006/documentManagement/types"/>
    <ds:schemaRef ds:uri="c7f9b581-efae-492c-9bb4-3211239bf444"/>
    <ds:schemaRef ds:uri="http://purl.org/dc/elements/1.1/"/>
    <ds:schemaRef ds:uri="http://schemas.microsoft.com/office/infopath/2007/PartnerControls"/>
    <ds:schemaRef ds:uri="http://purl.org/dc/terms/"/>
    <ds:schemaRef ds:uri="http://purl.org/dc/dcmitype/"/>
    <ds:schemaRef ds:uri="http://schemas.microsoft.com/office/2006/metadata/properties"/>
    <ds:schemaRef ds:uri="0a2c0253-7de0-40d3-90fa-6f15e4abaa5d"/>
    <ds:schemaRef ds:uri="http://www.w3.org/XML/1998/namespace"/>
  </ds:schemaRefs>
</ds:datastoreItem>
</file>

<file path=customXml/itemProps4.xml><?xml version="1.0" encoding="utf-8"?>
<ds:datastoreItem xmlns:ds="http://schemas.openxmlformats.org/officeDocument/2006/customXml" ds:itemID="{798D3939-A983-42FF-AF47-4B0B363FFA08}">
  <ds:schemaRefs>
    <ds:schemaRef ds:uri="http://schemas.microsoft.com/sharepoint/v3/contenttype/forms"/>
  </ds:schemaRefs>
</ds:datastoreItem>
</file>

<file path=customXml/itemProps5.xml><?xml version="1.0" encoding="utf-8"?>
<ds:datastoreItem xmlns:ds="http://schemas.openxmlformats.org/officeDocument/2006/customXml" ds:itemID="{6D50A90B-A909-454D-93DC-1BF70220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3</TotalTime>
  <Pages>4</Pages>
  <Words>468</Words>
  <Characters>2671</Characters>
  <Application>Microsoft Office Word</Application>
  <DocSecurity>0</DocSecurity>
  <Lines>22</Lines>
  <Paragraphs>6</Paragraphs>
  <ScaleCrop>false</ScaleCrop>
  <Company>An OVerview</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Hodges</dc:creator>
  <cp:keywords/>
  <dc:description/>
  <cp:lastModifiedBy>Roxy Kilmurray</cp:lastModifiedBy>
  <cp:revision>6</cp:revision>
  <dcterms:created xsi:type="dcterms:W3CDTF">2021-06-25T08:55:00Z</dcterms:created>
  <dcterms:modified xsi:type="dcterms:W3CDTF">2023-03-09T21:49:00Z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0x0101001F69B4F00DFAD44D9111107AE2D7096E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